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3223FC3F" w14:textId="7C2005FC" w:rsidR="00523502" w:rsidRPr="00AC42FC" w:rsidRDefault="00523091" w:rsidP="00AC42FC">
      <w:pPr>
        <w:jc w:val="center"/>
        <w:rPr>
          <w:b/>
          <w:sz w:val="24"/>
          <w:lang w:val="fr-FR"/>
        </w:rPr>
      </w:pPr>
      <w:r w:rsidRPr="00834E96">
        <w:rPr>
          <w:rFonts w:ascii="Source Serif Pro" w:eastAsia="Calibri" w:hAnsi="Source Serif Pro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3414948C" wp14:editId="7B65ED7A">
            <wp:simplePos x="0" y="0"/>
            <wp:positionH relativeFrom="column">
              <wp:posOffset>2847975</wp:posOffset>
            </wp:positionH>
            <wp:positionV relativeFrom="paragraph">
              <wp:posOffset>-1323340</wp:posOffset>
            </wp:positionV>
            <wp:extent cx="4313450" cy="456180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ACONSEIL_LOGO_CMYK_V_Blanc.eps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59" t="20129" r="23303" b="55770"/>
                    <a:stretch/>
                  </pic:blipFill>
                  <pic:spPr bwMode="auto">
                    <a:xfrm>
                      <a:off x="0" y="0"/>
                      <a:ext cx="4313450" cy="4561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6DD">
        <w:rPr>
          <w:rFonts w:ascii="Source Serif Pro" w:eastAsia="Calibri" w:hAnsi="Source Serif Pro" w:cs="Times New Roman"/>
          <w:b/>
          <w:noProof/>
          <w:sz w:val="24"/>
          <w:szCs w:val="24"/>
          <w:lang w:val="fr-CA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D7E4EB" wp14:editId="4217A2A8">
                <wp:simplePos x="0" y="0"/>
                <wp:positionH relativeFrom="page">
                  <wp:posOffset>-326390</wp:posOffset>
                </wp:positionH>
                <wp:positionV relativeFrom="paragraph">
                  <wp:posOffset>-1075690</wp:posOffset>
                </wp:positionV>
                <wp:extent cx="7915275" cy="7962900"/>
                <wp:effectExtent l="0" t="0" r="9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275" cy="7962900"/>
                        </a:xfrm>
                        <a:prstGeom prst="rect">
                          <a:avLst/>
                        </a:prstGeom>
                        <a:solidFill>
                          <a:srgbClr val="00849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2368D" w14:textId="3A4021A5" w:rsidR="00523502" w:rsidRPr="0058049A" w:rsidRDefault="00523502" w:rsidP="0058049A">
                            <w:pPr>
                              <w:spacing w:after="0" w:line="216" w:lineRule="auto"/>
                              <w:ind w:left="3261" w:right="2208"/>
                              <w:rPr>
                                <w:rFonts w:ascii="Source Serif Pro" w:eastAsia="Times New Roman" w:hAnsi="Source Serif Pro" w:cs="Times New Roman"/>
                                <w:color w:val="FFFFFF"/>
                                <w:sz w:val="88"/>
                                <w:szCs w:val="88"/>
                                <w:lang w:val="fr-CA" w:eastAsia="fr-CA"/>
                              </w:rPr>
                            </w:pPr>
                            <w:r>
                              <w:rPr>
                                <w:rFonts w:ascii="Source Serif Pro" w:eastAsia="Times New Roman" w:hAnsi="Source Serif Pro" w:cs="Times New Roman"/>
                                <w:color w:val="FFFFFF"/>
                                <w:sz w:val="88"/>
                                <w:szCs w:val="88"/>
                                <w:lang w:val="fr-CA" w:eastAsia="fr-CA"/>
                              </w:rPr>
                              <w:t>Entrevue de départ</w:t>
                            </w:r>
                          </w:p>
                          <w:p w14:paraId="5E63B502" w14:textId="467ADC8C" w:rsidR="00523502" w:rsidRPr="0058049A" w:rsidRDefault="00523502" w:rsidP="0058049A">
                            <w:pPr>
                              <w:spacing w:after="0" w:line="216" w:lineRule="auto"/>
                              <w:ind w:left="3261" w:right="2208"/>
                              <w:rPr>
                                <w:rFonts w:ascii="Source Serif Pro Semibold" w:hAnsi="Source Serif Pro Semibold"/>
                                <w:i/>
                                <w:iCs/>
                                <w:color w:val="FFFFFF"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Source Serif Pro Semibold" w:eastAsia="Times New Roman" w:hAnsi="Source Serif Pro Semibold" w:cs="Times New Roman"/>
                                <w:color w:val="FFFFFF"/>
                                <w:sz w:val="52"/>
                                <w:szCs w:val="52"/>
                                <w:lang w:val="fr-CA" w:eastAsia="fr-CA"/>
                              </w:rPr>
                              <w:t>Questionnaire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7E4EB" id="Rectangle 7" o:spid="_x0000_s1026" style="position:absolute;left:0;text-align:left;margin-left:-25.7pt;margin-top:-84.7pt;width:623.25pt;height:62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" fillcolor="#00849d" stroked="f" strokeweight="1pt">
                <v:textbox>
                  <w:txbxContent>
                    <w:p w14:paraId="6132368D" w14:textId="3A4021A5" w:rsidR="00523502" w:rsidRPr="0058049A" w:rsidRDefault="00523502" w:rsidP="0058049A">
                      <w:pPr>
                        <w:spacing w:after="0" w:line="216" w:lineRule="auto"/>
                        <w:ind w:left="3261" w:right="2208"/>
                        <w:rPr>
                          <w:rFonts w:ascii="Source Serif Pro" w:eastAsia="Times New Roman" w:hAnsi="Source Serif Pro" w:cs="Times New Roman"/>
                          <w:color w:val="FFFFFF"/>
                          <w:sz w:val="88"/>
                          <w:szCs w:val="88"/>
                          <w:lang w:val="fr-CA" w:eastAsia="fr-CA"/>
                        </w:rPr>
                      </w:pPr>
                      <w:r>
                        <w:rPr>
                          <w:rFonts w:ascii="Source Serif Pro" w:eastAsia="Times New Roman" w:hAnsi="Source Serif Pro" w:cs="Times New Roman"/>
                          <w:color w:val="FFFFFF"/>
                          <w:sz w:val="88"/>
                          <w:szCs w:val="88"/>
                          <w:lang w:val="fr-CA" w:eastAsia="fr-CA"/>
                        </w:rPr>
                        <w:t>Entrevue de départ</w:t>
                      </w:r>
                    </w:p>
                    <w:p w14:paraId="5E63B502" w14:textId="467ADC8C" w:rsidR="00523502" w:rsidRPr="0058049A" w:rsidRDefault="00523502" w:rsidP="0058049A">
                      <w:pPr>
                        <w:spacing w:after="0" w:line="216" w:lineRule="auto"/>
                        <w:ind w:left="3261" w:right="2208"/>
                        <w:rPr>
                          <w:rFonts w:ascii="Source Serif Pro Semibold" w:hAnsi="Source Serif Pro Semibold"/>
                          <w:i/>
                          <w:iCs/>
                          <w:color w:val="FFFFFF"/>
                          <w:sz w:val="16"/>
                          <w:szCs w:val="16"/>
                          <w:lang w:val="fr-CA"/>
                        </w:rPr>
                      </w:pPr>
                      <w:r>
                        <w:rPr>
                          <w:rFonts w:ascii="Source Serif Pro Semibold" w:eastAsia="Times New Roman" w:hAnsi="Source Serif Pro Semibold" w:cs="Times New Roman"/>
                          <w:color w:val="FFFFFF"/>
                          <w:sz w:val="52"/>
                          <w:szCs w:val="52"/>
                          <w:lang w:val="fr-CA" w:eastAsia="fr-CA"/>
                        </w:rPr>
                        <w:t>Questionnaire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834E96">
        <w:rPr>
          <w:rFonts w:ascii="Source Serif Pro" w:eastAsia="Calibri" w:hAnsi="Source Serif Pro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4A2EA02F" wp14:editId="4145F6B3">
            <wp:simplePos x="0" y="0"/>
            <wp:positionH relativeFrom="margin">
              <wp:align>center</wp:align>
            </wp:positionH>
            <wp:positionV relativeFrom="page">
              <wp:posOffset>8216265</wp:posOffset>
            </wp:positionV>
            <wp:extent cx="2551430" cy="2680335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IACONSEIL_LOGO_CMYK_V_Bleu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2E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B7A92E" wp14:editId="3E4DCB48">
                <wp:simplePos x="0" y="0"/>
                <wp:positionH relativeFrom="column">
                  <wp:posOffset>-2279649</wp:posOffset>
                </wp:positionH>
                <wp:positionV relativeFrom="paragraph">
                  <wp:posOffset>5961906</wp:posOffset>
                </wp:positionV>
                <wp:extent cx="8976995" cy="484175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95017">
                          <a:off x="0" y="0"/>
                          <a:ext cx="8976995" cy="48417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15635F" w14:textId="77777777" w:rsidR="003323AA" w:rsidRPr="00715D4B" w:rsidRDefault="003323AA" w:rsidP="00A002E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bCs/>
                                <w:color w:val="253848" w:themeColor="background2" w:themeShade="40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715D4B">
                              <w:rPr>
                                <w:rFonts w:ascii="Arial" w:hAnsi="Arial" w:cs="Arial"/>
                                <w:b/>
                                <w:bCs/>
                                <w:color w:val="253848" w:themeColor="background2" w:themeShade="40"/>
                                <w:sz w:val="48"/>
                                <w:szCs w:val="48"/>
                                <w:lang w:val="fr-F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B7A92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-179.5pt;margin-top:469.45pt;width:706.85pt;height:381.25pt;rotation:868371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" fillcolor="white [3212]" stroked="f" strokeweight=".5pt">
                <v:textbox>
                  <w:txbxContent>
                    <w:p w14:paraId="7D15635F" w14:textId="77777777" w:rsidR="003323AA" w:rsidRPr="00715D4B" w:rsidRDefault="003323AA" w:rsidP="00A002E5">
                      <w:pPr>
                        <w:ind w:left="720"/>
                        <w:rPr>
                          <w:rFonts w:ascii="Arial" w:hAnsi="Arial" w:cs="Arial"/>
                          <w:b/>
                          <w:bCs/>
                          <w:color w:val="253848" w:themeColor="background2" w:themeShade="40"/>
                          <w:sz w:val="48"/>
                          <w:szCs w:val="48"/>
                          <w:lang w:val="fr-FR"/>
                        </w:rPr>
                      </w:pPr>
                      <w:r w:rsidRPr="00715D4B">
                        <w:rPr>
                          <w:rFonts w:ascii="Arial" w:hAnsi="Arial" w:cs="Arial"/>
                          <w:b/>
                          <w:bCs/>
                          <w:color w:val="253848" w:themeColor="background2" w:themeShade="40"/>
                          <w:sz w:val="48"/>
                          <w:szCs w:val="48"/>
                          <w:lang w:val="fr-FR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002E5">
        <w:rPr>
          <w:noProof/>
        </w:rPr>
        <w:drawing>
          <wp:anchor distT="0" distB="0" distL="114300" distR="114300" simplePos="0" relativeHeight="251666432" behindDoc="0" locked="0" layoutInCell="1" allowOverlap="1" wp14:anchorId="42338B31" wp14:editId="10EBB51C">
            <wp:simplePos x="0" y="0"/>
            <wp:positionH relativeFrom="column">
              <wp:posOffset>-1204332</wp:posOffset>
            </wp:positionH>
            <wp:positionV relativeFrom="paragraph">
              <wp:posOffset>-625103</wp:posOffset>
            </wp:positionV>
            <wp:extent cx="7906385" cy="10210682"/>
            <wp:effectExtent l="0" t="0" r="0" b="0"/>
            <wp:wrapNone/>
            <wp:docPr id="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06385" cy="1021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sdt>
        <w:sdtPr>
          <w:rPr>
            <w:lang w:val="fr-FR"/>
          </w:rPr>
          <w:id w:val="-1743633326"/>
          <w:docPartObj>
            <w:docPartGallery w:val="Cover Pages"/>
            <w:docPartUnique/>
          </w:docPartObj>
        </w:sdtPr>
        <w:sdtEndPr>
          <w:rPr>
            <w:caps/>
          </w:rPr>
        </w:sdtEndPr>
        <w:sdtContent>
          <w:r w:rsidR="00523502" w:rsidRPr="000E3391">
            <w:rPr>
              <w:caps/>
              <w:lang w:val="fr-FR"/>
            </w:rPr>
            <w:br w:type="page"/>
          </w:r>
        </w:sdtContent>
      </w:sdt>
    </w:p>
    <w:p w14:paraId="492D0931" w14:textId="2990D3A8" w:rsidR="003323AA" w:rsidRPr="003323AA" w:rsidRDefault="003323AA" w:rsidP="003323AA">
      <w:pPr>
        <w:spacing w:after="0" w:line="240" w:lineRule="auto"/>
        <w:rPr>
          <w:rFonts w:ascii="Arial" w:hAnsi="Arial" w:cs="Arial"/>
          <w:color w:val="5A696A" w:themeColor="accent4" w:themeShade="BF"/>
          <w:sz w:val="40"/>
          <w:szCs w:val="40"/>
          <w:lang w:val="fr-FR"/>
        </w:rPr>
      </w:pPr>
    </w:p>
    <w:p w14:paraId="0D338B36" w14:textId="5A0B417C" w:rsidR="000022A3" w:rsidRPr="00F60C38" w:rsidRDefault="00852798" w:rsidP="00F60C38">
      <w:pPr>
        <w:spacing w:after="0" w:line="240" w:lineRule="auto"/>
        <w:rPr>
          <w:rFonts w:ascii="Source Serif Pro Semibold" w:hAnsi="Source Serif Pro Semibold" w:cs="Arial"/>
          <w:color w:val="0E5155"/>
          <w:sz w:val="40"/>
          <w:szCs w:val="40"/>
          <w:lang w:val="fr-FR"/>
        </w:rPr>
      </w:pPr>
      <w:r w:rsidRPr="002E09D4">
        <w:rPr>
          <w:rFonts w:ascii="Source Serif Pro Semibold" w:hAnsi="Source Serif Pro Semibold" w:cs="Arial"/>
          <w:color w:val="0E5155"/>
          <w:sz w:val="40"/>
          <w:szCs w:val="40"/>
          <w:lang w:val="fr-FR"/>
        </w:rPr>
        <w:t xml:space="preserve">Questionnaire d’entrevue de départ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27"/>
        <w:gridCol w:w="4975"/>
      </w:tblGrid>
      <w:tr w:rsidR="000022A3" w14:paraId="2C984203" w14:textId="77777777" w:rsidTr="00F60C38">
        <w:trPr>
          <w:trHeight w:val="113"/>
        </w:trPr>
        <w:tc>
          <w:tcPr>
            <w:tcW w:w="3397" w:type="dxa"/>
            <w:shd w:val="clear" w:color="auto" w:fill="00849D"/>
          </w:tcPr>
          <w:p w14:paraId="7A999291" w14:textId="6B0F7C42" w:rsidR="000022A3" w:rsidRPr="00206143" w:rsidRDefault="000022A3" w:rsidP="00F60C38">
            <w:pPr>
              <w:spacing w:before="20" w:after="20"/>
              <w:jc w:val="both"/>
              <w:rPr>
                <w:rFonts w:ascii="Source Serif Pro" w:hAnsi="Source Serif Pro"/>
                <w:b/>
                <w:bCs/>
                <w:color w:val="FFFFFF" w:themeColor="background1"/>
                <w:sz w:val="24"/>
                <w:lang w:val="fr-CA"/>
              </w:rPr>
            </w:pPr>
            <w:r w:rsidRPr="00206143">
              <w:rPr>
                <w:rFonts w:ascii="Source Serif Pro" w:hAnsi="Source Serif Pro"/>
                <w:b/>
                <w:bCs/>
                <w:color w:val="FFFFFF" w:themeColor="background1"/>
                <w:sz w:val="24"/>
                <w:lang w:val="fr-CA"/>
              </w:rPr>
              <w:t>Nom d</w:t>
            </w:r>
            <w:r w:rsidR="00FF5E27" w:rsidRPr="00206143">
              <w:rPr>
                <w:rFonts w:ascii="Source Serif Pro" w:hAnsi="Source Serif Pro"/>
                <w:b/>
                <w:bCs/>
                <w:color w:val="FFFFFF" w:themeColor="background1"/>
                <w:sz w:val="24"/>
                <w:lang w:val="fr-CA"/>
              </w:rPr>
              <w:t xml:space="preserve">e l’employé </w:t>
            </w:r>
            <w:r w:rsidRPr="00206143">
              <w:rPr>
                <w:rFonts w:ascii="Source Serif Pro" w:hAnsi="Source Serif Pro"/>
                <w:b/>
                <w:bCs/>
                <w:color w:val="FFFFFF" w:themeColor="background1"/>
                <w:sz w:val="24"/>
                <w:lang w:val="fr-CA"/>
              </w:rPr>
              <w:t xml:space="preserve">:  </w:t>
            </w:r>
          </w:p>
        </w:tc>
        <w:tc>
          <w:tcPr>
            <w:tcW w:w="5233" w:type="dxa"/>
          </w:tcPr>
          <w:p w14:paraId="7098AFAC" w14:textId="77777777" w:rsidR="000022A3" w:rsidRDefault="000022A3" w:rsidP="00F60C38">
            <w:pPr>
              <w:spacing w:before="20" w:after="20"/>
              <w:jc w:val="both"/>
              <w:rPr>
                <w:b/>
                <w:bCs/>
                <w:sz w:val="24"/>
                <w:lang w:val="fr-CA"/>
              </w:rPr>
            </w:pPr>
          </w:p>
        </w:tc>
      </w:tr>
      <w:tr w:rsidR="000022A3" w14:paraId="435BE5DB" w14:textId="77777777" w:rsidTr="00F60C38">
        <w:trPr>
          <w:trHeight w:val="113"/>
        </w:trPr>
        <w:tc>
          <w:tcPr>
            <w:tcW w:w="3397" w:type="dxa"/>
            <w:shd w:val="clear" w:color="auto" w:fill="00849D"/>
          </w:tcPr>
          <w:p w14:paraId="68292F8D" w14:textId="4C1ECF49" w:rsidR="000022A3" w:rsidRPr="00206143" w:rsidRDefault="00FF5E27" w:rsidP="00F60C38">
            <w:pPr>
              <w:spacing w:before="20" w:after="20"/>
              <w:jc w:val="both"/>
              <w:rPr>
                <w:rFonts w:ascii="Source Serif Pro" w:hAnsi="Source Serif Pro"/>
                <w:b/>
                <w:bCs/>
                <w:color w:val="FFFFFF" w:themeColor="background1"/>
                <w:sz w:val="24"/>
                <w:lang w:val="fr-CA"/>
              </w:rPr>
            </w:pPr>
            <w:r w:rsidRPr="00206143">
              <w:rPr>
                <w:rFonts w:ascii="Source Serif Pro" w:hAnsi="Source Serif Pro"/>
                <w:b/>
                <w:bCs/>
                <w:color w:val="FFFFFF" w:themeColor="background1"/>
                <w:sz w:val="24"/>
                <w:lang w:val="fr-CA"/>
              </w:rPr>
              <w:t xml:space="preserve">Numéro d’identification : </w:t>
            </w:r>
          </w:p>
        </w:tc>
        <w:tc>
          <w:tcPr>
            <w:tcW w:w="5233" w:type="dxa"/>
          </w:tcPr>
          <w:p w14:paraId="0F12127C" w14:textId="77777777" w:rsidR="000022A3" w:rsidRDefault="000022A3" w:rsidP="00F60C38">
            <w:pPr>
              <w:spacing w:before="20" w:after="20"/>
              <w:jc w:val="both"/>
              <w:rPr>
                <w:b/>
                <w:bCs/>
                <w:sz w:val="24"/>
                <w:lang w:val="fr-CA"/>
              </w:rPr>
            </w:pPr>
          </w:p>
        </w:tc>
      </w:tr>
      <w:tr w:rsidR="000022A3" w14:paraId="02CBDC89" w14:textId="77777777" w:rsidTr="00F60C38">
        <w:trPr>
          <w:trHeight w:val="113"/>
        </w:trPr>
        <w:tc>
          <w:tcPr>
            <w:tcW w:w="3397" w:type="dxa"/>
            <w:shd w:val="clear" w:color="auto" w:fill="00849D"/>
          </w:tcPr>
          <w:p w14:paraId="378DCEFC" w14:textId="5502FF28" w:rsidR="000022A3" w:rsidRPr="00206143" w:rsidRDefault="000022A3" w:rsidP="00F60C38">
            <w:pPr>
              <w:spacing w:before="20" w:after="20"/>
              <w:jc w:val="both"/>
              <w:rPr>
                <w:rFonts w:ascii="Source Serif Pro" w:hAnsi="Source Serif Pro"/>
                <w:b/>
                <w:bCs/>
                <w:color w:val="FFFFFF" w:themeColor="background1"/>
                <w:sz w:val="24"/>
                <w:lang w:val="fr-CA"/>
              </w:rPr>
            </w:pPr>
            <w:r w:rsidRPr="00206143">
              <w:rPr>
                <w:rFonts w:ascii="Source Serif Pro" w:hAnsi="Source Serif Pro"/>
                <w:b/>
                <w:bCs/>
                <w:color w:val="FFFFFF" w:themeColor="background1"/>
                <w:sz w:val="24"/>
                <w:lang w:val="fr-CA"/>
              </w:rPr>
              <w:t xml:space="preserve">Date </w:t>
            </w:r>
            <w:r w:rsidR="00FF5E27" w:rsidRPr="00206143">
              <w:rPr>
                <w:rFonts w:ascii="Source Serif Pro" w:hAnsi="Source Serif Pro"/>
                <w:b/>
                <w:bCs/>
                <w:color w:val="FFFFFF" w:themeColor="background1"/>
                <w:sz w:val="24"/>
                <w:lang w:val="fr-CA"/>
              </w:rPr>
              <w:t xml:space="preserve">d’entrée en fonction </w:t>
            </w:r>
            <w:r w:rsidRPr="00206143">
              <w:rPr>
                <w:rFonts w:ascii="Source Serif Pro" w:hAnsi="Source Serif Pro"/>
                <w:b/>
                <w:bCs/>
                <w:color w:val="FFFFFF" w:themeColor="background1"/>
                <w:sz w:val="24"/>
                <w:lang w:val="fr-CA"/>
              </w:rPr>
              <w:t>:</w:t>
            </w:r>
          </w:p>
        </w:tc>
        <w:tc>
          <w:tcPr>
            <w:tcW w:w="5233" w:type="dxa"/>
          </w:tcPr>
          <w:p w14:paraId="564A7DE0" w14:textId="77777777" w:rsidR="000022A3" w:rsidRDefault="000022A3" w:rsidP="00F60C38">
            <w:pPr>
              <w:spacing w:before="20" w:after="20"/>
              <w:jc w:val="both"/>
              <w:rPr>
                <w:b/>
                <w:bCs/>
                <w:sz w:val="24"/>
                <w:lang w:val="fr-CA"/>
              </w:rPr>
            </w:pPr>
          </w:p>
        </w:tc>
      </w:tr>
      <w:tr w:rsidR="000022A3" w14:paraId="46872134" w14:textId="77777777" w:rsidTr="00F60C38">
        <w:trPr>
          <w:trHeight w:val="113"/>
        </w:trPr>
        <w:tc>
          <w:tcPr>
            <w:tcW w:w="3397" w:type="dxa"/>
            <w:shd w:val="clear" w:color="auto" w:fill="00849D"/>
          </w:tcPr>
          <w:p w14:paraId="7BD8399D" w14:textId="7478537B" w:rsidR="000022A3" w:rsidRPr="00206143" w:rsidRDefault="00FF5E27" w:rsidP="00F60C38">
            <w:pPr>
              <w:spacing w:before="20" w:after="20"/>
              <w:jc w:val="both"/>
              <w:rPr>
                <w:rFonts w:ascii="Source Serif Pro" w:hAnsi="Source Serif Pro"/>
                <w:b/>
                <w:bCs/>
                <w:color w:val="FFFFFF" w:themeColor="background1"/>
                <w:sz w:val="24"/>
                <w:lang w:val="fr-CA"/>
              </w:rPr>
            </w:pPr>
            <w:r w:rsidRPr="00206143">
              <w:rPr>
                <w:rFonts w:ascii="Source Serif Pro" w:hAnsi="Source Serif Pro"/>
                <w:b/>
                <w:bCs/>
                <w:color w:val="FFFFFF" w:themeColor="background1"/>
                <w:sz w:val="24"/>
                <w:lang w:val="fr-CA"/>
              </w:rPr>
              <w:t>Supérieur immédiat</w:t>
            </w:r>
            <w:r w:rsidR="000022A3" w:rsidRPr="00206143">
              <w:rPr>
                <w:rFonts w:ascii="Source Serif Pro" w:hAnsi="Source Serif Pro"/>
                <w:b/>
                <w:bCs/>
                <w:color w:val="FFFFFF" w:themeColor="background1"/>
                <w:sz w:val="24"/>
                <w:lang w:val="fr-CA"/>
              </w:rPr>
              <w:t xml:space="preserve"> </w:t>
            </w:r>
          </w:p>
        </w:tc>
        <w:tc>
          <w:tcPr>
            <w:tcW w:w="5233" w:type="dxa"/>
          </w:tcPr>
          <w:p w14:paraId="31272A1B" w14:textId="77777777" w:rsidR="000022A3" w:rsidRDefault="000022A3" w:rsidP="00F60C38">
            <w:pPr>
              <w:spacing w:before="20" w:after="20"/>
              <w:jc w:val="both"/>
              <w:rPr>
                <w:b/>
                <w:bCs/>
                <w:sz w:val="24"/>
                <w:lang w:val="fr-CA"/>
              </w:rPr>
            </w:pPr>
          </w:p>
        </w:tc>
      </w:tr>
      <w:tr w:rsidR="000022A3" w14:paraId="301317BB" w14:textId="77777777" w:rsidTr="00F60C38">
        <w:trPr>
          <w:trHeight w:val="113"/>
        </w:trPr>
        <w:tc>
          <w:tcPr>
            <w:tcW w:w="3397" w:type="dxa"/>
            <w:shd w:val="clear" w:color="auto" w:fill="00849D"/>
          </w:tcPr>
          <w:p w14:paraId="27F9C068" w14:textId="47279357" w:rsidR="000022A3" w:rsidRPr="00206143" w:rsidRDefault="00FF5E27" w:rsidP="00F60C38">
            <w:pPr>
              <w:spacing w:before="20" w:after="20"/>
              <w:jc w:val="both"/>
              <w:rPr>
                <w:rFonts w:ascii="Source Serif Pro" w:hAnsi="Source Serif Pro"/>
                <w:b/>
                <w:bCs/>
                <w:color w:val="FFFFFF" w:themeColor="background1"/>
                <w:sz w:val="24"/>
                <w:lang w:val="fr-CA"/>
              </w:rPr>
            </w:pPr>
            <w:r w:rsidRPr="00206143">
              <w:rPr>
                <w:rFonts w:ascii="Source Serif Pro" w:hAnsi="Source Serif Pro"/>
                <w:b/>
                <w:bCs/>
                <w:color w:val="FFFFFF" w:themeColor="background1"/>
                <w:sz w:val="24"/>
                <w:lang w:val="fr-CA"/>
              </w:rPr>
              <w:t>Poste occupé</w:t>
            </w:r>
            <w:r w:rsidR="000022A3" w:rsidRPr="00206143">
              <w:rPr>
                <w:rFonts w:ascii="Source Serif Pro" w:hAnsi="Source Serif Pro"/>
                <w:b/>
                <w:bCs/>
                <w:color w:val="FFFFFF" w:themeColor="background1"/>
                <w:sz w:val="24"/>
                <w:lang w:val="fr-CA"/>
              </w:rPr>
              <w:t xml:space="preserve"> :</w:t>
            </w:r>
          </w:p>
        </w:tc>
        <w:tc>
          <w:tcPr>
            <w:tcW w:w="5233" w:type="dxa"/>
          </w:tcPr>
          <w:p w14:paraId="33571D7D" w14:textId="77777777" w:rsidR="000022A3" w:rsidRDefault="000022A3" w:rsidP="00F60C38">
            <w:pPr>
              <w:spacing w:before="20" w:after="20"/>
              <w:jc w:val="both"/>
              <w:rPr>
                <w:b/>
                <w:bCs/>
                <w:sz w:val="24"/>
                <w:lang w:val="fr-CA"/>
              </w:rPr>
            </w:pPr>
          </w:p>
        </w:tc>
      </w:tr>
      <w:tr w:rsidR="000022A3" w14:paraId="05FF9137" w14:textId="77777777" w:rsidTr="00F60C38">
        <w:trPr>
          <w:trHeight w:val="113"/>
        </w:trPr>
        <w:tc>
          <w:tcPr>
            <w:tcW w:w="3397" w:type="dxa"/>
            <w:shd w:val="clear" w:color="auto" w:fill="00849D"/>
          </w:tcPr>
          <w:p w14:paraId="67823A2C" w14:textId="544C3B9C" w:rsidR="000022A3" w:rsidRPr="00206143" w:rsidRDefault="00FF5E27" w:rsidP="00F60C38">
            <w:pPr>
              <w:spacing w:before="20" w:after="20"/>
              <w:jc w:val="both"/>
              <w:rPr>
                <w:rFonts w:ascii="Source Serif Pro" w:hAnsi="Source Serif Pro"/>
                <w:b/>
                <w:bCs/>
                <w:color w:val="FFFFFF" w:themeColor="background1"/>
                <w:sz w:val="24"/>
                <w:lang w:val="fr-CA"/>
              </w:rPr>
            </w:pPr>
            <w:r w:rsidRPr="00206143">
              <w:rPr>
                <w:rFonts w:ascii="Source Serif Pro" w:hAnsi="Source Serif Pro"/>
                <w:b/>
                <w:bCs/>
                <w:color w:val="FFFFFF" w:themeColor="background1"/>
                <w:sz w:val="24"/>
                <w:lang w:val="fr-CA"/>
              </w:rPr>
              <w:t>Date de la rencontre</w:t>
            </w:r>
            <w:r w:rsidR="000022A3" w:rsidRPr="00206143">
              <w:rPr>
                <w:rFonts w:ascii="Source Serif Pro" w:hAnsi="Source Serif Pro"/>
                <w:b/>
                <w:bCs/>
                <w:color w:val="FFFFFF" w:themeColor="background1"/>
                <w:sz w:val="24"/>
                <w:lang w:val="fr-CA"/>
              </w:rPr>
              <w:t xml:space="preserve"> :</w:t>
            </w:r>
          </w:p>
        </w:tc>
        <w:tc>
          <w:tcPr>
            <w:tcW w:w="5233" w:type="dxa"/>
          </w:tcPr>
          <w:p w14:paraId="09FE90A4" w14:textId="77777777" w:rsidR="000022A3" w:rsidRDefault="000022A3" w:rsidP="00F60C38">
            <w:pPr>
              <w:spacing w:before="20" w:after="20"/>
              <w:jc w:val="both"/>
              <w:rPr>
                <w:b/>
                <w:bCs/>
                <w:sz w:val="24"/>
                <w:lang w:val="fr-CA"/>
              </w:rPr>
            </w:pPr>
          </w:p>
        </w:tc>
      </w:tr>
    </w:tbl>
    <w:p w14:paraId="25256451" w14:textId="545CB6B4" w:rsidR="000022A3" w:rsidRDefault="000022A3" w:rsidP="000022A3">
      <w:pPr>
        <w:spacing w:after="0" w:line="240" w:lineRule="auto"/>
        <w:jc w:val="both"/>
        <w:rPr>
          <w:b/>
          <w:bCs/>
          <w:sz w:val="24"/>
          <w:lang w:val="fr-CA"/>
        </w:rPr>
      </w:pPr>
    </w:p>
    <w:p w14:paraId="03D9EAA4" w14:textId="77777777" w:rsidR="00F60C38" w:rsidRDefault="00F60C38" w:rsidP="000022A3">
      <w:pPr>
        <w:spacing w:after="0" w:line="240" w:lineRule="auto"/>
        <w:jc w:val="both"/>
        <w:rPr>
          <w:b/>
          <w:bCs/>
          <w:sz w:val="24"/>
          <w:lang w:val="fr-CA"/>
        </w:rPr>
      </w:pPr>
    </w:p>
    <w:p w14:paraId="6DE26776" w14:textId="10545E01" w:rsidR="00852798" w:rsidRPr="00206143" w:rsidRDefault="00852798" w:rsidP="00BD5D62">
      <w:pPr>
        <w:pStyle w:val="StyleLatinSourceSerifProSemibold12ptGrasCouleurperso"/>
        <w:rPr>
          <w:lang w:val="fr-CA"/>
        </w:rPr>
      </w:pPr>
      <w:r w:rsidRPr="00206143">
        <w:rPr>
          <w:lang w:val="fr-CA"/>
        </w:rPr>
        <w:t xml:space="preserve">Appréciation générale </w:t>
      </w:r>
    </w:p>
    <w:p w14:paraId="5554416E" w14:textId="18A4ED29" w:rsidR="000E0FD0" w:rsidRPr="002E09D4" w:rsidRDefault="00852798" w:rsidP="00AB4C12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Source Serif Pro" w:hAnsi="Source Serif Pro"/>
          <w:sz w:val="24"/>
          <w:lang w:val="fr-CA"/>
        </w:rPr>
      </w:pPr>
      <w:r w:rsidRPr="002E09D4">
        <w:rPr>
          <w:rFonts w:ascii="Source Serif Pro" w:hAnsi="Source Serif Pro"/>
          <w:sz w:val="24"/>
          <w:lang w:val="fr-CA"/>
        </w:rPr>
        <w:t>Quels sont les aspects que vous avez le plus appréciés dans le cadre de votre travail ?</w:t>
      </w:r>
    </w:p>
    <w:p w14:paraId="033081A8" w14:textId="76EAAF31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244FEE9B" w14:textId="181D051C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2C59BC6B" w14:textId="099E2606" w:rsidR="00BD5D62" w:rsidRPr="005955D9" w:rsidRDefault="00BD5D62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13255CCB" w14:textId="1B659C75" w:rsidR="00BD5D62" w:rsidRPr="005955D9" w:rsidRDefault="00BD5D62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242FFDA3" w14:textId="6022147B" w:rsidR="00BD5D62" w:rsidRPr="005955D9" w:rsidRDefault="00BD5D62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16788A5A" w14:textId="77777777" w:rsidR="00BD5D62" w:rsidRPr="005955D9" w:rsidRDefault="00BD5D62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0A4B4B19" w14:textId="77777777" w:rsidR="000077FC" w:rsidRPr="005955D9" w:rsidRDefault="000077FC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55F3F3D3" w14:textId="77777777" w:rsidR="000E0FD0" w:rsidRDefault="000E0FD0" w:rsidP="000E0FD0">
      <w:pPr>
        <w:pStyle w:val="Paragraphedeliste"/>
        <w:spacing w:after="0" w:line="240" w:lineRule="auto"/>
        <w:ind w:left="360"/>
        <w:jc w:val="both"/>
        <w:rPr>
          <w:sz w:val="24"/>
          <w:lang w:val="fr-CA"/>
        </w:rPr>
      </w:pPr>
    </w:p>
    <w:p w14:paraId="49822568" w14:textId="77777777" w:rsidR="006954DC" w:rsidRDefault="006954DC" w:rsidP="006954DC">
      <w:pPr>
        <w:pStyle w:val="Paragraphedeliste"/>
        <w:spacing w:after="0" w:line="240" w:lineRule="auto"/>
        <w:ind w:left="360"/>
        <w:jc w:val="both"/>
        <w:rPr>
          <w:rFonts w:ascii="Source Serif Pro" w:hAnsi="Source Serif Pro"/>
          <w:sz w:val="24"/>
          <w:lang w:val="fr-CA"/>
        </w:rPr>
      </w:pPr>
    </w:p>
    <w:p w14:paraId="15A9C0D3" w14:textId="63DA51D4" w:rsidR="00852798" w:rsidRPr="002E09D4" w:rsidRDefault="00852798" w:rsidP="00AB4C12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Source Serif Pro" w:hAnsi="Source Serif Pro"/>
          <w:sz w:val="24"/>
          <w:lang w:val="fr-CA"/>
        </w:rPr>
      </w:pPr>
      <w:r w:rsidRPr="002E09D4">
        <w:rPr>
          <w:rFonts w:ascii="Source Serif Pro" w:hAnsi="Source Serif Pro"/>
          <w:sz w:val="24"/>
          <w:lang w:val="fr-CA"/>
        </w:rPr>
        <w:t xml:space="preserve">Quels sont les éléments qui ont été les plus difficiles pour vous chez </w:t>
      </w:r>
      <w:r w:rsidR="00D40D61">
        <w:rPr>
          <w:rFonts w:ascii="Source Serif Pro" w:hAnsi="Source Serif Pro"/>
          <w:sz w:val="24"/>
          <w:lang w:val="fr-CA"/>
        </w:rPr>
        <w:t>NOM DE L’ORGANISATION ?</w:t>
      </w:r>
    </w:p>
    <w:p w14:paraId="29DDC633" w14:textId="2AB68BF7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3C0960E7" w14:textId="3824571A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652E4826" w14:textId="3B92D37D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0AC83BA7" w14:textId="3EA535F5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6313CBFF" w14:textId="0985E73B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710483FE" w14:textId="5548A501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5EEEE968" w14:textId="77777777" w:rsidR="005955D9" w:rsidRDefault="005955D9" w:rsidP="00BD5D62">
      <w:pPr>
        <w:pStyle w:val="StyleParagraphedeliste12ptJustifiGauche063cmApr"/>
        <w:rPr>
          <w:lang w:val="fr-CA"/>
        </w:rPr>
      </w:pPr>
    </w:p>
    <w:p w14:paraId="254237EF" w14:textId="20E1D622" w:rsidR="00852798" w:rsidRDefault="00852798" w:rsidP="00852798">
      <w:pPr>
        <w:spacing w:after="0" w:line="240" w:lineRule="auto"/>
        <w:jc w:val="both"/>
        <w:rPr>
          <w:sz w:val="24"/>
          <w:lang w:val="fr-CA"/>
        </w:rPr>
      </w:pPr>
      <w:r w:rsidRPr="00852798">
        <w:rPr>
          <w:sz w:val="24"/>
          <w:lang w:val="fr-CA"/>
        </w:rPr>
        <w:tab/>
      </w:r>
    </w:p>
    <w:p w14:paraId="12E0978B" w14:textId="77777777" w:rsidR="006954DC" w:rsidRDefault="006954DC" w:rsidP="00852798">
      <w:pPr>
        <w:spacing w:after="0" w:line="240" w:lineRule="auto"/>
        <w:jc w:val="both"/>
        <w:rPr>
          <w:sz w:val="24"/>
          <w:lang w:val="fr-CA"/>
        </w:rPr>
      </w:pPr>
    </w:p>
    <w:p w14:paraId="3E0FCA54" w14:textId="77777777" w:rsidR="006954DC" w:rsidRPr="002E09D4" w:rsidRDefault="006954DC" w:rsidP="006954DC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Source Serif Pro" w:hAnsi="Source Serif Pro"/>
          <w:sz w:val="24"/>
          <w:lang w:val="fr-CA"/>
        </w:rPr>
      </w:pPr>
      <w:r w:rsidRPr="002E09D4">
        <w:rPr>
          <w:rFonts w:ascii="Source Serif Pro" w:hAnsi="Source Serif Pro"/>
          <w:sz w:val="24"/>
          <w:lang w:val="fr-CA"/>
        </w:rPr>
        <w:t>Quels souvenirs allez-vous garder de NOM DE L’ORGANISATION ?</w:t>
      </w:r>
    </w:p>
    <w:p w14:paraId="7ED1BF9E" w14:textId="77777777" w:rsidR="006954DC" w:rsidRPr="005955D9" w:rsidRDefault="006954DC" w:rsidP="006954DC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4FB11F10" w14:textId="77777777" w:rsidR="006954DC" w:rsidRPr="005955D9" w:rsidRDefault="006954DC" w:rsidP="006954DC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59017CA8" w14:textId="77777777" w:rsidR="006954DC" w:rsidRPr="005955D9" w:rsidRDefault="006954DC" w:rsidP="006954DC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29181CB0" w14:textId="77777777" w:rsidR="006954DC" w:rsidRPr="005955D9" w:rsidRDefault="006954DC" w:rsidP="006954DC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1D1155BF" w14:textId="77777777" w:rsidR="006954DC" w:rsidRPr="005955D9" w:rsidRDefault="006954DC" w:rsidP="006954DC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3D1330A4" w14:textId="77777777" w:rsidR="006954DC" w:rsidRPr="005955D9" w:rsidRDefault="006954DC" w:rsidP="006954DC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243DDC85" w14:textId="77777777" w:rsidR="006954DC" w:rsidRPr="005955D9" w:rsidRDefault="006954DC" w:rsidP="006954DC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7441A518" w14:textId="77777777" w:rsidR="006954DC" w:rsidRDefault="006954DC" w:rsidP="006954DC">
      <w:pPr>
        <w:spacing w:after="0" w:line="240" w:lineRule="auto"/>
        <w:jc w:val="both"/>
        <w:rPr>
          <w:sz w:val="24"/>
          <w:lang w:val="fr-CA"/>
        </w:rPr>
      </w:pPr>
    </w:p>
    <w:p w14:paraId="28B30538" w14:textId="62D9F6A4" w:rsidR="000E0FD0" w:rsidRPr="001F5294" w:rsidRDefault="00852798" w:rsidP="001F5294">
      <w:pPr>
        <w:pStyle w:val="StyleLatinSourceSerifProSemibold12ptGrasCentrMotif"/>
        <w:rPr>
          <w:color w:val="FFFFFF" w:themeColor="background1"/>
          <w:lang w:val="fr-CA"/>
        </w:rPr>
      </w:pPr>
      <w:r w:rsidRPr="005955D9">
        <w:rPr>
          <w:color w:val="FFFFFF" w:themeColor="background1"/>
          <w:lang w:val="fr-CA"/>
        </w:rPr>
        <w:lastRenderedPageBreak/>
        <w:t xml:space="preserve">Début de l’emploi </w:t>
      </w:r>
    </w:p>
    <w:p w14:paraId="63077D94" w14:textId="36E232EC" w:rsidR="00852798" w:rsidRPr="002E09D4" w:rsidRDefault="00852798" w:rsidP="00AB4C12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Source Serif Pro" w:hAnsi="Source Serif Pro"/>
          <w:sz w:val="24"/>
          <w:lang w:val="fr-CA"/>
        </w:rPr>
      </w:pPr>
      <w:r w:rsidRPr="002E09D4">
        <w:rPr>
          <w:rFonts w:ascii="Source Serif Pro" w:hAnsi="Source Serif Pro"/>
          <w:sz w:val="24"/>
          <w:lang w:val="fr-CA"/>
        </w:rPr>
        <w:t xml:space="preserve">Pour quelles raisons aviez-vous accepté l’emploi chez </w:t>
      </w:r>
      <w:r w:rsidR="000E0FD0" w:rsidRPr="002E09D4">
        <w:rPr>
          <w:rFonts w:ascii="Source Serif Pro" w:hAnsi="Source Serif Pro"/>
          <w:sz w:val="24"/>
          <w:lang w:val="fr-CA"/>
        </w:rPr>
        <w:t xml:space="preserve">NOM DE L’ORGANISATION </w:t>
      </w:r>
      <w:r w:rsidRPr="002E09D4">
        <w:rPr>
          <w:rFonts w:ascii="Source Serif Pro" w:hAnsi="Source Serif Pro"/>
          <w:sz w:val="24"/>
          <w:lang w:val="fr-CA"/>
        </w:rPr>
        <w:t>?</w:t>
      </w:r>
    </w:p>
    <w:p w14:paraId="0908F6D0" w14:textId="40299C29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37F13E2A" w14:textId="77777777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3CEA985E" w14:textId="1758AB7C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3FB77EAD" w14:textId="7D838963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3A3A934D" w14:textId="7431C005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33A071DC" w14:textId="2D3CCA15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10215435" w14:textId="77777777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316992C6" w14:textId="4D226405" w:rsidR="00852798" w:rsidRDefault="00852798" w:rsidP="00852798">
      <w:pPr>
        <w:spacing w:after="0" w:line="240" w:lineRule="auto"/>
        <w:jc w:val="both"/>
        <w:rPr>
          <w:sz w:val="24"/>
          <w:lang w:val="fr-CA"/>
        </w:rPr>
      </w:pPr>
    </w:p>
    <w:p w14:paraId="3B63FA52" w14:textId="77777777" w:rsidR="006954DC" w:rsidRPr="00852798" w:rsidRDefault="006954DC" w:rsidP="00852798">
      <w:pPr>
        <w:spacing w:after="0" w:line="240" w:lineRule="auto"/>
        <w:jc w:val="both"/>
        <w:rPr>
          <w:sz w:val="24"/>
          <w:lang w:val="fr-CA"/>
        </w:rPr>
      </w:pPr>
    </w:p>
    <w:p w14:paraId="48B9B1B7" w14:textId="498CA4F9" w:rsidR="00852798" w:rsidRPr="002E09D4" w:rsidRDefault="00852798" w:rsidP="00AB4C12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Source Serif Pro" w:hAnsi="Source Serif Pro"/>
          <w:sz w:val="24"/>
          <w:lang w:val="fr-CA"/>
        </w:rPr>
      </w:pPr>
      <w:r w:rsidRPr="002E09D4">
        <w:rPr>
          <w:rFonts w:ascii="Source Serif Pro" w:hAnsi="Source Serif Pro"/>
          <w:sz w:val="24"/>
          <w:lang w:val="fr-CA"/>
        </w:rPr>
        <w:t>Est-ce que votre poste correspondait à ce qui vous avait été présenté lors de votre</w:t>
      </w:r>
      <w:r w:rsidR="000E0FD0" w:rsidRPr="002E09D4">
        <w:rPr>
          <w:rFonts w:ascii="Source Serif Pro" w:hAnsi="Source Serif Pro"/>
          <w:sz w:val="24"/>
          <w:lang w:val="fr-CA"/>
        </w:rPr>
        <w:t xml:space="preserve"> </w:t>
      </w:r>
      <w:r w:rsidRPr="002E09D4">
        <w:rPr>
          <w:rFonts w:ascii="Source Serif Pro" w:hAnsi="Source Serif Pro"/>
          <w:sz w:val="24"/>
          <w:lang w:val="fr-CA"/>
        </w:rPr>
        <w:t>embauche ?</w:t>
      </w:r>
    </w:p>
    <w:p w14:paraId="62887468" w14:textId="691E6F0D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27E69891" w14:textId="77777777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5477C3E6" w14:textId="4F97416E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78B5EE87" w14:textId="768C9B83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0B36F524" w14:textId="566725FE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4E2958CA" w14:textId="1EE560A0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60B8A32E" w14:textId="77777777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636D2CF1" w14:textId="5597CD46" w:rsidR="00852798" w:rsidRPr="00852798" w:rsidRDefault="00852798" w:rsidP="00852798">
      <w:pPr>
        <w:spacing w:after="0" w:line="240" w:lineRule="auto"/>
        <w:jc w:val="both"/>
        <w:rPr>
          <w:sz w:val="24"/>
          <w:lang w:val="fr-CA"/>
        </w:rPr>
      </w:pPr>
    </w:p>
    <w:p w14:paraId="2CB25567" w14:textId="77777777" w:rsidR="00523091" w:rsidRDefault="00523091">
      <w:pPr>
        <w:rPr>
          <w:rFonts w:ascii="Source Serif Pro Semibold" w:eastAsia="Times New Roman" w:hAnsi="Source Serif Pro Semibold" w:cs="Times New Roman"/>
          <w:b/>
          <w:bCs/>
          <w:color w:val="FFFFFF" w:themeColor="background1"/>
          <w:sz w:val="24"/>
          <w:szCs w:val="20"/>
          <w:lang w:val="fr-CA"/>
        </w:rPr>
      </w:pPr>
      <w:r>
        <w:rPr>
          <w:color w:val="FFFFFF" w:themeColor="background1"/>
          <w:lang w:val="fr-CA"/>
        </w:rPr>
        <w:br w:type="page"/>
      </w:r>
    </w:p>
    <w:p w14:paraId="6E61FBC7" w14:textId="1C4F63BF" w:rsidR="00852798" w:rsidRPr="005955D9" w:rsidRDefault="00852798" w:rsidP="005955D9">
      <w:pPr>
        <w:pStyle w:val="StyleLatinSourceSerifProSemibold12ptGrasCentrMotif"/>
        <w:rPr>
          <w:color w:val="FFFFFF" w:themeColor="background1"/>
          <w:lang w:val="fr-CA"/>
        </w:rPr>
      </w:pPr>
      <w:r w:rsidRPr="005955D9">
        <w:rPr>
          <w:color w:val="FFFFFF" w:themeColor="background1"/>
          <w:lang w:val="fr-CA"/>
        </w:rPr>
        <w:lastRenderedPageBreak/>
        <w:t xml:space="preserve">Ambitions et possibilités offertes </w:t>
      </w:r>
    </w:p>
    <w:p w14:paraId="40050684" w14:textId="5E626B73" w:rsidR="00852798" w:rsidRPr="002E09D4" w:rsidRDefault="00852798" w:rsidP="00AB4C12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Source Serif Pro" w:hAnsi="Source Serif Pro"/>
          <w:sz w:val="24"/>
          <w:lang w:val="fr-CA"/>
        </w:rPr>
      </w:pPr>
      <w:r w:rsidRPr="002E09D4">
        <w:rPr>
          <w:rFonts w:ascii="Source Serif Pro" w:hAnsi="Source Serif Pro"/>
          <w:sz w:val="24"/>
          <w:lang w:val="fr-CA"/>
        </w:rPr>
        <w:t>Sentiez-vous que Nom de l’organisation pouvait vous offrir des possibilités répondant à vos aspirations de carrière ?</w:t>
      </w:r>
    </w:p>
    <w:p w14:paraId="00C0F4D8" w14:textId="3E638D4D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057DC2B0" w14:textId="77777777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44A2809A" w14:textId="7C70DB1D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1092F3CE" w14:textId="709FDA82" w:rsidR="000077FC" w:rsidRPr="005955D9" w:rsidRDefault="000077FC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3F8EA1AA" w14:textId="77777777" w:rsidR="000077FC" w:rsidRPr="005955D9" w:rsidRDefault="000077FC" w:rsidP="00BD5D62">
      <w:pPr>
        <w:pStyle w:val="StyleParagraphedeliste12ptJustifiGauche063cmApr"/>
        <w:rPr>
          <w:rFonts w:ascii="Source Serif Pro" w:hAnsi="Source Serif Pro" w:cstheme="minorHAnsi"/>
          <w:lang w:val="fr-CA"/>
        </w:rPr>
      </w:pPr>
    </w:p>
    <w:p w14:paraId="1BD7CE4C" w14:textId="0C308A02" w:rsidR="00852798" w:rsidRPr="00852798" w:rsidRDefault="00852798" w:rsidP="00852798">
      <w:pPr>
        <w:spacing w:after="0" w:line="240" w:lineRule="auto"/>
        <w:jc w:val="both"/>
        <w:rPr>
          <w:sz w:val="24"/>
          <w:lang w:val="fr-CA"/>
        </w:rPr>
      </w:pPr>
    </w:p>
    <w:p w14:paraId="2649331B" w14:textId="0586E1DA" w:rsidR="001F5294" w:rsidRDefault="001F5294" w:rsidP="001F5294">
      <w:pPr>
        <w:pStyle w:val="Paragraphedeliste"/>
        <w:spacing w:after="0" w:line="240" w:lineRule="auto"/>
        <w:ind w:left="360"/>
        <w:jc w:val="both"/>
        <w:rPr>
          <w:rFonts w:ascii="Source Serif Pro" w:hAnsi="Source Serif Pro"/>
          <w:sz w:val="24"/>
          <w:lang w:val="fr-CA"/>
        </w:rPr>
      </w:pPr>
    </w:p>
    <w:p w14:paraId="2293154E" w14:textId="77777777" w:rsidR="006954DC" w:rsidRDefault="006954DC" w:rsidP="001F5294">
      <w:pPr>
        <w:pStyle w:val="Paragraphedeliste"/>
        <w:spacing w:after="0" w:line="240" w:lineRule="auto"/>
        <w:ind w:left="360"/>
        <w:jc w:val="both"/>
        <w:rPr>
          <w:rFonts w:ascii="Source Serif Pro" w:hAnsi="Source Serif Pro"/>
          <w:sz w:val="24"/>
          <w:lang w:val="fr-CA"/>
        </w:rPr>
      </w:pPr>
    </w:p>
    <w:p w14:paraId="579356FC" w14:textId="3BAAE613" w:rsidR="00852798" w:rsidRPr="002E09D4" w:rsidRDefault="00852798" w:rsidP="00AB4C12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Source Serif Pro" w:hAnsi="Source Serif Pro"/>
          <w:sz w:val="24"/>
          <w:lang w:val="fr-CA"/>
        </w:rPr>
      </w:pPr>
      <w:r w:rsidRPr="002E09D4">
        <w:rPr>
          <w:rFonts w:ascii="Source Serif Pro" w:hAnsi="Source Serif Pro"/>
          <w:sz w:val="24"/>
          <w:lang w:val="fr-CA"/>
        </w:rPr>
        <w:t>Est-ce que Nom de l’organisation a su combler vos besoins en termes de développement et de formation ?</w:t>
      </w:r>
    </w:p>
    <w:p w14:paraId="1547B61D" w14:textId="514028C4" w:rsidR="000E0FD0" w:rsidRPr="005955D9" w:rsidRDefault="000E0FD0" w:rsidP="00BD5D62">
      <w:pPr>
        <w:pStyle w:val="StyleParagraphedeliste12ptJustifiGauche063cmApr"/>
        <w:rPr>
          <w:rFonts w:ascii="Source Serif Pro" w:hAnsi="Source Serif Pro" w:cstheme="minorHAnsi"/>
          <w:lang w:val="fr-CA"/>
        </w:rPr>
      </w:pPr>
    </w:p>
    <w:p w14:paraId="7B223F36" w14:textId="5B0F0463" w:rsidR="000E0FD0" w:rsidRPr="005955D9" w:rsidRDefault="000E0FD0" w:rsidP="00BD5D62">
      <w:pPr>
        <w:pStyle w:val="StyleParagraphedeliste12ptJustifiGauche063cmApr"/>
        <w:rPr>
          <w:rFonts w:ascii="Source Serif Pro" w:hAnsi="Source Serif Pro" w:cstheme="minorHAnsi"/>
          <w:lang w:val="fr-CA"/>
        </w:rPr>
      </w:pPr>
    </w:p>
    <w:p w14:paraId="6A284239" w14:textId="25817301" w:rsidR="000E0FD0" w:rsidRPr="005955D9" w:rsidRDefault="000E0FD0" w:rsidP="00BD5D62">
      <w:pPr>
        <w:pStyle w:val="StyleParagraphedeliste12ptJustifiGauche063cmApr"/>
        <w:rPr>
          <w:rFonts w:ascii="Source Serif Pro" w:hAnsi="Source Serif Pro" w:cstheme="minorHAnsi"/>
          <w:lang w:val="fr-CA"/>
        </w:rPr>
      </w:pPr>
    </w:p>
    <w:p w14:paraId="7225AF39" w14:textId="5FD4F958" w:rsidR="000E0FD0" w:rsidRPr="005955D9" w:rsidRDefault="000E0FD0" w:rsidP="00BD5D62">
      <w:pPr>
        <w:pStyle w:val="StyleParagraphedeliste12ptJustifiGauche063cmApr"/>
        <w:rPr>
          <w:rFonts w:ascii="Source Serif Pro" w:hAnsi="Source Serif Pro" w:cstheme="minorHAnsi"/>
          <w:lang w:val="fr-CA"/>
        </w:rPr>
      </w:pPr>
    </w:p>
    <w:p w14:paraId="086EA15A" w14:textId="1730C141" w:rsidR="000077FC" w:rsidRPr="005955D9" w:rsidRDefault="000077FC" w:rsidP="00BD5D62">
      <w:pPr>
        <w:pStyle w:val="StyleParagraphedeliste12ptJustifiGauche063cmApr"/>
        <w:rPr>
          <w:rFonts w:ascii="Source Serif Pro" w:hAnsi="Source Serif Pro" w:cstheme="minorHAnsi"/>
          <w:lang w:val="fr-CA"/>
        </w:rPr>
      </w:pPr>
    </w:p>
    <w:p w14:paraId="44729FFF" w14:textId="77777777" w:rsidR="000077FC" w:rsidRPr="005955D9" w:rsidRDefault="000077FC" w:rsidP="00BD5D62">
      <w:pPr>
        <w:pStyle w:val="StyleParagraphedeliste12ptJustifiGauche063cmApr"/>
        <w:rPr>
          <w:rFonts w:ascii="Source Serif Pro" w:hAnsi="Source Serif Pro" w:cstheme="minorHAnsi"/>
          <w:lang w:val="fr-CA"/>
        </w:rPr>
      </w:pPr>
    </w:p>
    <w:p w14:paraId="6BE00229" w14:textId="0F2154BB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657BF78E" w14:textId="77777777" w:rsidR="000077FC" w:rsidRPr="00852798" w:rsidRDefault="000077FC" w:rsidP="00852798">
      <w:pPr>
        <w:spacing w:after="0" w:line="240" w:lineRule="auto"/>
        <w:jc w:val="both"/>
        <w:rPr>
          <w:sz w:val="24"/>
          <w:lang w:val="fr-CA"/>
        </w:rPr>
      </w:pPr>
    </w:p>
    <w:p w14:paraId="5197678E" w14:textId="77777777" w:rsidR="00523091" w:rsidRDefault="00523091">
      <w:pPr>
        <w:rPr>
          <w:rFonts w:ascii="Source Serif Pro Semibold" w:eastAsia="Times New Roman" w:hAnsi="Source Serif Pro Semibold" w:cs="Times New Roman"/>
          <w:b/>
          <w:bCs/>
          <w:color w:val="FFFFFF" w:themeColor="background1"/>
          <w:sz w:val="24"/>
          <w:szCs w:val="20"/>
          <w:lang w:val="fr-CA"/>
        </w:rPr>
      </w:pPr>
      <w:r>
        <w:rPr>
          <w:color w:val="FFFFFF" w:themeColor="background1"/>
          <w:lang w:val="fr-CA"/>
        </w:rPr>
        <w:br w:type="page"/>
      </w:r>
    </w:p>
    <w:p w14:paraId="4A5C1CE6" w14:textId="5083210A" w:rsidR="000E0FD0" w:rsidRPr="005955D9" w:rsidRDefault="00852798" w:rsidP="005955D9">
      <w:pPr>
        <w:pStyle w:val="StyleLatinSourceSerifProSemibold12ptGrasCentrMotif"/>
        <w:rPr>
          <w:color w:val="FFFFFF" w:themeColor="background1"/>
          <w:lang w:val="fr-CA"/>
        </w:rPr>
      </w:pPr>
      <w:r w:rsidRPr="005955D9">
        <w:rPr>
          <w:color w:val="FFFFFF" w:themeColor="background1"/>
          <w:lang w:val="fr-CA"/>
        </w:rPr>
        <w:lastRenderedPageBreak/>
        <w:t>Climat de travail</w:t>
      </w:r>
    </w:p>
    <w:p w14:paraId="7C67A103" w14:textId="0D7E890B" w:rsidR="00852798" w:rsidRPr="002E09D4" w:rsidRDefault="00852798" w:rsidP="00AB4C12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Source Serif Pro" w:hAnsi="Source Serif Pro"/>
          <w:sz w:val="24"/>
          <w:lang w:val="fr-CA"/>
        </w:rPr>
      </w:pPr>
      <w:r w:rsidRPr="002E09D4">
        <w:rPr>
          <w:rFonts w:ascii="Source Serif Pro" w:hAnsi="Source Serif Pro"/>
          <w:sz w:val="24"/>
          <w:lang w:val="fr-CA"/>
        </w:rPr>
        <w:t>Est-ce que vous étiez satisfait de votre équipe de travail ?</w:t>
      </w:r>
    </w:p>
    <w:p w14:paraId="186306E1" w14:textId="7770E283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2A0B9ED6" w14:textId="77777777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1AD93AF5" w14:textId="40AEC502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0BC8BCAA" w14:textId="2EFA7E8E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5AD5DB49" w14:textId="594A6738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1666B82C" w14:textId="7DB427E1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036ACFEA" w14:textId="77777777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0BCAB0E3" w14:textId="77777777" w:rsidR="000E0FD0" w:rsidRDefault="000E0FD0" w:rsidP="00BD5D62">
      <w:pPr>
        <w:pStyle w:val="StyleParagraphedeliste12ptJustifiGauche063cmApr"/>
        <w:rPr>
          <w:lang w:val="fr-CA"/>
        </w:rPr>
      </w:pPr>
    </w:p>
    <w:p w14:paraId="3BB78576" w14:textId="7FA51225" w:rsidR="00852798" w:rsidRDefault="00852798" w:rsidP="00852798">
      <w:pPr>
        <w:spacing w:after="0" w:line="240" w:lineRule="auto"/>
        <w:jc w:val="both"/>
        <w:rPr>
          <w:sz w:val="24"/>
          <w:lang w:val="fr-CA"/>
        </w:rPr>
      </w:pPr>
    </w:p>
    <w:p w14:paraId="7AB61A36" w14:textId="77777777" w:rsidR="006954DC" w:rsidRPr="00852798" w:rsidRDefault="006954DC" w:rsidP="00852798">
      <w:pPr>
        <w:spacing w:after="0" w:line="240" w:lineRule="auto"/>
        <w:jc w:val="both"/>
        <w:rPr>
          <w:sz w:val="24"/>
          <w:lang w:val="fr-CA"/>
        </w:rPr>
      </w:pPr>
    </w:p>
    <w:p w14:paraId="13602754" w14:textId="26733AC8" w:rsidR="00852798" w:rsidRPr="002E09D4" w:rsidRDefault="00852798" w:rsidP="00AB4C12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Source Serif Pro" w:hAnsi="Source Serif Pro"/>
          <w:sz w:val="24"/>
          <w:lang w:val="fr-CA"/>
        </w:rPr>
      </w:pPr>
      <w:r w:rsidRPr="002E09D4">
        <w:rPr>
          <w:rFonts w:ascii="Source Serif Pro" w:hAnsi="Source Serif Pro"/>
          <w:sz w:val="24"/>
          <w:lang w:val="fr-CA"/>
        </w:rPr>
        <w:t>Est-ce que le climat de travail était agréable ?</w:t>
      </w:r>
    </w:p>
    <w:p w14:paraId="1F8ED098" w14:textId="17F951A1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44E5175B" w14:textId="17602404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5E526233" w14:textId="198E39F0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005165E3" w14:textId="02CE8949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487579A1" w14:textId="60D3C5FB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375F1A02" w14:textId="5473FA49" w:rsidR="000077FC" w:rsidRDefault="000077FC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005597DE" w14:textId="77777777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7CE560CA" w14:textId="77777777" w:rsidR="00852798" w:rsidRPr="005955D9" w:rsidRDefault="00852798" w:rsidP="00852798">
      <w:pPr>
        <w:spacing w:after="0" w:line="240" w:lineRule="auto"/>
        <w:jc w:val="both"/>
        <w:rPr>
          <w:color w:val="FFFFFF" w:themeColor="background1"/>
          <w:sz w:val="24"/>
          <w:lang w:val="fr-CA"/>
        </w:rPr>
      </w:pPr>
    </w:p>
    <w:p w14:paraId="387C15F3" w14:textId="77777777" w:rsidR="00523091" w:rsidRDefault="00523091">
      <w:pPr>
        <w:rPr>
          <w:rFonts w:ascii="Source Serif Pro Semibold" w:eastAsia="Times New Roman" w:hAnsi="Source Serif Pro Semibold" w:cs="Times New Roman"/>
          <w:b/>
          <w:bCs/>
          <w:color w:val="FFFFFF" w:themeColor="background1"/>
          <w:sz w:val="24"/>
          <w:szCs w:val="20"/>
          <w:lang w:val="fr-CA"/>
        </w:rPr>
      </w:pPr>
      <w:r>
        <w:rPr>
          <w:color w:val="FFFFFF" w:themeColor="background1"/>
          <w:lang w:val="fr-CA"/>
        </w:rPr>
        <w:br w:type="page"/>
      </w:r>
    </w:p>
    <w:p w14:paraId="06BF128F" w14:textId="386C9425" w:rsidR="00852798" w:rsidRPr="005955D9" w:rsidRDefault="00852798" w:rsidP="005955D9">
      <w:pPr>
        <w:pStyle w:val="StyleLatinSourceSerifProSemibold12ptGrasCentrMotif"/>
        <w:rPr>
          <w:color w:val="FFFFFF" w:themeColor="background1"/>
          <w:lang w:val="fr-CA"/>
        </w:rPr>
      </w:pPr>
      <w:r w:rsidRPr="005955D9">
        <w:rPr>
          <w:color w:val="FFFFFF" w:themeColor="background1"/>
          <w:lang w:val="fr-CA"/>
        </w:rPr>
        <w:lastRenderedPageBreak/>
        <w:t>Relation avec le superviseur</w:t>
      </w:r>
    </w:p>
    <w:p w14:paraId="4FB89D4A" w14:textId="28D9ECED" w:rsidR="00852798" w:rsidRPr="002E09D4" w:rsidRDefault="00852798" w:rsidP="00AB4C12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Source Serif Pro" w:hAnsi="Source Serif Pro"/>
          <w:sz w:val="24"/>
          <w:lang w:val="fr-CA"/>
        </w:rPr>
      </w:pPr>
      <w:r w:rsidRPr="002E09D4">
        <w:rPr>
          <w:rFonts w:ascii="Source Serif Pro" w:hAnsi="Source Serif Pro"/>
          <w:sz w:val="24"/>
          <w:lang w:val="fr-CA"/>
        </w:rPr>
        <w:t>Comment décririez-vous la relation que vous aviez avec votre superviseur ?</w:t>
      </w:r>
    </w:p>
    <w:p w14:paraId="222C014D" w14:textId="420F5F92" w:rsidR="000E0FD0" w:rsidRPr="005955D9" w:rsidRDefault="000E0FD0" w:rsidP="005955D9">
      <w:pPr>
        <w:pStyle w:val="StyleParagraphedelisteLatinSourceSerifPro12ptJustif"/>
        <w:rPr>
          <w:lang w:val="fr-CA"/>
        </w:rPr>
      </w:pPr>
    </w:p>
    <w:p w14:paraId="0D3AB62D" w14:textId="77777777" w:rsidR="000E0FD0" w:rsidRPr="005955D9" w:rsidRDefault="000E0FD0" w:rsidP="005955D9">
      <w:pPr>
        <w:pStyle w:val="StyleParagraphedelisteLatinSourceSerifPro12ptJustif"/>
        <w:rPr>
          <w:lang w:val="fr-CA"/>
        </w:rPr>
      </w:pPr>
    </w:p>
    <w:p w14:paraId="206B8F9A" w14:textId="4B630328" w:rsidR="000E0FD0" w:rsidRPr="005955D9" w:rsidRDefault="000E0FD0" w:rsidP="005955D9">
      <w:pPr>
        <w:pStyle w:val="StyleParagraphedelisteLatinSourceSerifPro12ptJustif"/>
        <w:rPr>
          <w:lang w:val="fr-CA"/>
        </w:rPr>
      </w:pPr>
    </w:p>
    <w:p w14:paraId="307D052D" w14:textId="473C5B8D" w:rsidR="000E0FD0" w:rsidRPr="005955D9" w:rsidRDefault="000E0FD0" w:rsidP="005955D9">
      <w:pPr>
        <w:pStyle w:val="StyleParagraphedelisteLatinSourceSerifPro12ptJustif"/>
        <w:rPr>
          <w:lang w:val="fr-CA"/>
        </w:rPr>
      </w:pPr>
    </w:p>
    <w:p w14:paraId="7190FFA5" w14:textId="77777777" w:rsidR="000E0FD0" w:rsidRPr="005955D9" w:rsidRDefault="000E0FD0" w:rsidP="005955D9">
      <w:pPr>
        <w:pStyle w:val="StyleParagraphedelisteLatinSourceSerifPro12ptJustif"/>
        <w:rPr>
          <w:lang w:val="fr-CA"/>
        </w:rPr>
      </w:pPr>
    </w:p>
    <w:p w14:paraId="561102DE" w14:textId="2C3562EE" w:rsidR="000E0FD0" w:rsidRDefault="000E0FD0" w:rsidP="005955D9">
      <w:pPr>
        <w:pStyle w:val="StyleParagraphedelisteLatinSourceSerifPro12ptJustif"/>
        <w:rPr>
          <w:lang w:val="fr-CA"/>
        </w:rPr>
      </w:pPr>
    </w:p>
    <w:p w14:paraId="17211AB5" w14:textId="77777777" w:rsidR="005955D9" w:rsidRPr="005955D9" w:rsidRDefault="005955D9" w:rsidP="005955D9">
      <w:pPr>
        <w:pStyle w:val="StyleParagraphedelisteLatinSourceSerifPro12ptJustif"/>
        <w:rPr>
          <w:lang w:val="fr-CA"/>
        </w:rPr>
      </w:pPr>
    </w:p>
    <w:p w14:paraId="2D980677" w14:textId="371884BA" w:rsidR="002E09D4" w:rsidRPr="00852798" w:rsidRDefault="00852798" w:rsidP="00852798">
      <w:pPr>
        <w:spacing w:after="0" w:line="240" w:lineRule="auto"/>
        <w:jc w:val="both"/>
        <w:rPr>
          <w:sz w:val="24"/>
          <w:lang w:val="fr-CA"/>
        </w:rPr>
      </w:pPr>
      <w:r w:rsidRPr="00852798">
        <w:rPr>
          <w:sz w:val="24"/>
          <w:lang w:val="fr-CA"/>
        </w:rPr>
        <w:tab/>
      </w:r>
    </w:p>
    <w:p w14:paraId="57B3A433" w14:textId="77777777" w:rsidR="001F5294" w:rsidRDefault="001F5294" w:rsidP="001F5294">
      <w:pPr>
        <w:pStyle w:val="Paragraphedeliste"/>
        <w:spacing w:after="0" w:line="240" w:lineRule="auto"/>
        <w:ind w:left="360"/>
        <w:jc w:val="both"/>
        <w:rPr>
          <w:rFonts w:ascii="Source Serif Pro" w:hAnsi="Source Serif Pro"/>
          <w:sz w:val="24"/>
          <w:lang w:val="fr-CA"/>
        </w:rPr>
      </w:pPr>
    </w:p>
    <w:p w14:paraId="134B8E2E" w14:textId="06FDF52E" w:rsidR="00852798" w:rsidRPr="002E09D4" w:rsidRDefault="00852798" w:rsidP="00AB4C12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Source Serif Pro" w:hAnsi="Source Serif Pro"/>
          <w:sz w:val="24"/>
          <w:lang w:val="fr-CA"/>
        </w:rPr>
      </w:pPr>
      <w:r w:rsidRPr="002E09D4">
        <w:rPr>
          <w:rFonts w:ascii="Source Serif Pro" w:hAnsi="Source Serif Pro"/>
          <w:sz w:val="24"/>
          <w:lang w:val="fr-CA"/>
        </w:rPr>
        <w:t>Quelles sont les principales forces et les pistes d’amélioration de votre superviseur ?</w:t>
      </w:r>
    </w:p>
    <w:p w14:paraId="1CD2156C" w14:textId="20A6F173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428C8C54" w14:textId="77777777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24F03FEB" w14:textId="41B3A76C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242AC4C9" w14:textId="3F8984B8" w:rsidR="000E0FD0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19B56CAD" w14:textId="6016D68D" w:rsid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6731D7C8" w14:textId="7E2FF775" w:rsid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1135419D" w14:textId="77777777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4963308D" w14:textId="762D51C2" w:rsidR="00852798" w:rsidRPr="00852798" w:rsidRDefault="00852798" w:rsidP="00852798">
      <w:pPr>
        <w:spacing w:after="0" w:line="240" w:lineRule="auto"/>
        <w:jc w:val="both"/>
        <w:rPr>
          <w:sz w:val="24"/>
          <w:lang w:val="fr-CA"/>
        </w:rPr>
      </w:pPr>
    </w:p>
    <w:p w14:paraId="6B8C669D" w14:textId="77777777" w:rsidR="00523091" w:rsidRDefault="00523091">
      <w:pPr>
        <w:rPr>
          <w:rFonts w:ascii="Source Serif Pro Semibold" w:eastAsia="Times New Roman" w:hAnsi="Source Serif Pro Semibold" w:cs="Times New Roman"/>
          <w:b/>
          <w:bCs/>
          <w:color w:val="FFFFFF" w:themeColor="background1"/>
          <w:sz w:val="24"/>
          <w:szCs w:val="20"/>
          <w:lang w:val="fr-CA"/>
        </w:rPr>
      </w:pPr>
      <w:r>
        <w:rPr>
          <w:color w:val="FFFFFF" w:themeColor="background1"/>
          <w:lang w:val="fr-CA"/>
        </w:rPr>
        <w:br w:type="page"/>
      </w:r>
    </w:p>
    <w:p w14:paraId="2430D6B5" w14:textId="0B62E233" w:rsidR="000E0FD0" w:rsidRPr="001F5294" w:rsidRDefault="00852798" w:rsidP="001F5294">
      <w:pPr>
        <w:pStyle w:val="StyleLatinSourceSerifProSemibold12ptGrasCentrMotif"/>
        <w:rPr>
          <w:color w:val="FFFFFF" w:themeColor="background1"/>
          <w:lang w:val="fr-CA"/>
        </w:rPr>
      </w:pPr>
      <w:r w:rsidRPr="005955D9">
        <w:rPr>
          <w:color w:val="FFFFFF" w:themeColor="background1"/>
          <w:lang w:val="fr-CA"/>
        </w:rPr>
        <w:lastRenderedPageBreak/>
        <w:t>Raisons de départ</w:t>
      </w:r>
    </w:p>
    <w:p w14:paraId="3F52B5C8" w14:textId="74CAD3EB" w:rsidR="00852798" w:rsidRPr="002E09D4" w:rsidRDefault="00852798" w:rsidP="00AB4C12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Source Serif Pro" w:hAnsi="Source Serif Pro"/>
          <w:sz w:val="24"/>
          <w:lang w:val="fr-CA"/>
        </w:rPr>
      </w:pPr>
      <w:r w:rsidRPr="002E09D4">
        <w:rPr>
          <w:rFonts w:ascii="Source Serif Pro" w:hAnsi="Source Serif Pro"/>
          <w:sz w:val="24"/>
          <w:lang w:val="fr-CA"/>
        </w:rPr>
        <w:t xml:space="preserve">Quelle est la principale cause de votre départ ? </w:t>
      </w:r>
    </w:p>
    <w:p w14:paraId="6314A1CE" w14:textId="31C713CF" w:rsidR="00852798" w:rsidRPr="005955D9" w:rsidRDefault="00852798" w:rsidP="005955D9">
      <w:pPr>
        <w:pStyle w:val="StyleLatinSourceSerifPro12ptJustifiGauche063cm"/>
        <w:rPr>
          <w:lang w:val="fr-CA"/>
        </w:rPr>
      </w:pPr>
    </w:p>
    <w:p w14:paraId="3F260CD5" w14:textId="3D4FAA2A" w:rsidR="000E0FD0" w:rsidRPr="005955D9" w:rsidRDefault="000E0FD0" w:rsidP="005955D9">
      <w:pPr>
        <w:pStyle w:val="StyleLatinSourceSerifPro12ptJustifiGauche063cm"/>
        <w:rPr>
          <w:lang w:val="fr-CA"/>
        </w:rPr>
      </w:pPr>
    </w:p>
    <w:p w14:paraId="343FEF6A" w14:textId="442D841B" w:rsidR="000E0FD0" w:rsidRPr="005955D9" w:rsidRDefault="000E0FD0" w:rsidP="005955D9">
      <w:pPr>
        <w:pStyle w:val="StyleLatinSourceSerifPro12ptJustifiGauche063cm"/>
        <w:rPr>
          <w:lang w:val="fr-CA"/>
        </w:rPr>
      </w:pPr>
    </w:p>
    <w:p w14:paraId="2131D5E7" w14:textId="0FE7CD72" w:rsidR="000077FC" w:rsidRPr="005955D9" w:rsidRDefault="000077FC" w:rsidP="005955D9">
      <w:pPr>
        <w:pStyle w:val="StyleLatinSourceSerifPro12ptJustifiGauche063cm"/>
        <w:rPr>
          <w:lang w:val="fr-CA"/>
        </w:rPr>
      </w:pPr>
    </w:p>
    <w:p w14:paraId="4AC14FAD" w14:textId="77777777" w:rsidR="000077FC" w:rsidRPr="005955D9" w:rsidRDefault="000077FC" w:rsidP="005955D9">
      <w:pPr>
        <w:pStyle w:val="StyleLatinSourceSerifPro12ptJustifiGauche063cm"/>
        <w:rPr>
          <w:lang w:val="fr-CA"/>
        </w:rPr>
      </w:pPr>
    </w:p>
    <w:p w14:paraId="42CD5E5E" w14:textId="5BAA0D98" w:rsidR="000E0FD0" w:rsidRPr="005955D9" w:rsidRDefault="000E0FD0" w:rsidP="005955D9">
      <w:pPr>
        <w:pStyle w:val="StyleLatinSourceSerifPro12ptJustifiGauche063cm"/>
        <w:rPr>
          <w:lang w:val="fr-CA"/>
        </w:rPr>
      </w:pPr>
    </w:p>
    <w:p w14:paraId="0BD13AD6" w14:textId="77777777" w:rsidR="000E0FD0" w:rsidRPr="005955D9" w:rsidRDefault="000E0FD0" w:rsidP="005955D9">
      <w:pPr>
        <w:pStyle w:val="StyleLatinSourceSerifPro12ptJustifiGauche063cm"/>
        <w:rPr>
          <w:lang w:val="fr-CA"/>
        </w:rPr>
      </w:pPr>
    </w:p>
    <w:p w14:paraId="45742153" w14:textId="42A897D5" w:rsidR="000E0FD0" w:rsidRDefault="00852798" w:rsidP="00852798">
      <w:pPr>
        <w:spacing w:after="0" w:line="240" w:lineRule="auto"/>
        <w:jc w:val="both"/>
        <w:rPr>
          <w:sz w:val="24"/>
          <w:lang w:val="fr-CA"/>
        </w:rPr>
      </w:pPr>
      <w:r w:rsidRPr="00852798">
        <w:rPr>
          <w:sz w:val="24"/>
          <w:lang w:val="fr-CA"/>
        </w:rPr>
        <w:tab/>
      </w:r>
    </w:p>
    <w:p w14:paraId="58D58C10" w14:textId="77777777" w:rsidR="006954DC" w:rsidRDefault="006954DC" w:rsidP="00852798">
      <w:pPr>
        <w:spacing w:after="0" w:line="240" w:lineRule="auto"/>
        <w:jc w:val="both"/>
        <w:rPr>
          <w:sz w:val="24"/>
          <w:lang w:val="fr-CA"/>
        </w:rPr>
      </w:pPr>
    </w:p>
    <w:p w14:paraId="54D981DC" w14:textId="47D33BDB" w:rsidR="00852798" w:rsidRPr="002E09D4" w:rsidRDefault="00852798" w:rsidP="00AB4C12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Source Serif Pro" w:hAnsi="Source Serif Pro"/>
          <w:sz w:val="24"/>
          <w:lang w:val="fr-CA"/>
        </w:rPr>
      </w:pPr>
      <w:r w:rsidRPr="002E09D4">
        <w:rPr>
          <w:rFonts w:ascii="Source Serif Pro" w:hAnsi="Source Serif Pro"/>
          <w:sz w:val="24"/>
          <w:lang w:val="fr-CA"/>
        </w:rPr>
        <w:t xml:space="preserve">Quels étaient les autres irritants chez </w:t>
      </w:r>
      <w:r w:rsidR="000E0FD0" w:rsidRPr="002E09D4">
        <w:rPr>
          <w:rFonts w:ascii="Source Serif Pro" w:hAnsi="Source Serif Pro"/>
          <w:sz w:val="24"/>
          <w:lang w:val="fr-CA"/>
        </w:rPr>
        <w:t xml:space="preserve">NOM DE L’ORGANISATION </w:t>
      </w:r>
      <w:r w:rsidRPr="002E09D4">
        <w:rPr>
          <w:rFonts w:ascii="Source Serif Pro" w:hAnsi="Source Serif Pro"/>
          <w:sz w:val="24"/>
          <w:lang w:val="fr-CA"/>
        </w:rPr>
        <w:t>qui ont eu une influence dans votre décision ?</w:t>
      </w:r>
    </w:p>
    <w:p w14:paraId="53720A56" w14:textId="741758F8" w:rsidR="000E0FD0" w:rsidRPr="005955D9" w:rsidRDefault="000E0FD0" w:rsidP="00BD5D62">
      <w:pPr>
        <w:pStyle w:val="StyleParagraphedeliste12ptJustifiGauche063cmApr"/>
        <w:rPr>
          <w:rFonts w:ascii="Source Serif Pro" w:hAnsi="Source Serif Pro" w:cstheme="minorHAnsi"/>
          <w:lang w:val="fr-CA"/>
        </w:rPr>
      </w:pPr>
    </w:p>
    <w:p w14:paraId="590378DB" w14:textId="77777777" w:rsidR="000E0FD0" w:rsidRPr="005955D9" w:rsidRDefault="000E0FD0" w:rsidP="00BD5D62">
      <w:pPr>
        <w:pStyle w:val="StyleParagraphedeliste12ptJustifiGauche063cmApr"/>
        <w:rPr>
          <w:rFonts w:ascii="Source Serif Pro" w:hAnsi="Source Serif Pro" w:cstheme="minorHAnsi"/>
          <w:lang w:val="fr-CA"/>
        </w:rPr>
      </w:pPr>
    </w:p>
    <w:p w14:paraId="75404DCF" w14:textId="1469B340" w:rsidR="000E0FD0" w:rsidRPr="005955D9" w:rsidRDefault="000E0FD0" w:rsidP="00BD5D62">
      <w:pPr>
        <w:pStyle w:val="StyleParagraphedeliste12ptJustifiGauche063cmApr"/>
        <w:rPr>
          <w:rFonts w:ascii="Source Serif Pro" w:hAnsi="Source Serif Pro" w:cstheme="minorHAnsi"/>
          <w:lang w:val="fr-CA"/>
        </w:rPr>
      </w:pPr>
    </w:p>
    <w:p w14:paraId="360E50C1" w14:textId="5E3CBFEC" w:rsidR="000077FC" w:rsidRPr="005955D9" w:rsidRDefault="000077FC" w:rsidP="00BD5D62">
      <w:pPr>
        <w:pStyle w:val="StyleParagraphedeliste12ptJustifiGauche063cmApr"/>
        <w:rPr>
          <w:rFonts w:ascii="Source Serif Pro" w:hAnsi="Source Serif Pro" w:cstheme="minorHAnsi"/>
          <w:lang w:val="fr-CA"/>
        </w:rPr>
      </w:pPr>
    </w:p>
    <w:p w14:paraId="14EEB8C6" w14:textId="3EBD0E97" w:rsidR="000077FC" w:rsidRPr="005955D9" w:rsidRDefault="000077FC" w:rsidP="00BD5D62">
      <w:pPr>
        <w:pStyle w:val="StyleParagraphedeliste12ptJustifiGauche063cmApr"/>
        <w:rPr>
          <w:rFonts w:ascii="Source Serif Pro" w:hAnsi="Source Serif Pro" w:cstheme="minorHAnsi"/>
          <w:lang w:val="fr-CA"/>
        </w:rPr>
      </w:pPr>
    </w:p>
    <w:p w14:paraId="75E5914A" w14:textId="0303CD4E" w:rsidR="005955D9" w:rsidRPr="005955D9" w:rsidRDefault="005955D9" w:rsidP="00BD5D62">
      <w:pPr>
        <w:pStyle w:val="StyleParagraphedeliste12ptJustifiGauche063cmApr"/>
        <w:rPr>
          <w:rFonts w:ascii="Source Serif Pro" w:hAnsi="Source Serif Pro" w:cstheme="minorHAnsi"/>
          <w:lang w:val="fr-CA"/>
        </w:rPr>
      </w:pPr>
    </w:p>
    <w:p w14:paraId="43E7E1E8" w14:textId="77777777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3A22FD26" w14:textId="77777777" w:rsidR="00852798" w:rsidRPr="00852798" w:rsidRDefault="00852798" w:rsidP="00852798">
      <w:pPr>
        <w:spacing w:after="0" w:line="240" w:lineRule="auto"/>
        <w:jc w:val="both"/>
        <w:rPr>
          <w:sz w:val="24"/>
          <w:lang w:val="fr-CA"/>
        </w:rPr>
      </w:pPr>
      <w:r w:rsidRPr="00852798">
        <w:rPr>
          <w:sz w:val="24"/>
          <w:lang w:val="fr-CA"/>
        </w:rPr>
        <w:tab/>
      </w:r>
    </w:p>
    <w:p w14:paraId="24064AB3" w14:textId="7F02C973" w:rsidR="00852798" w:rsidRPr="002E09D4" w:rsidRDefault="00852798" w:rsidP="00AB4C12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Source Serif Pro" w:hAnsi="Source Serif Pro"/>
          <w:sz w:val="24"/>
          <w:lang w:val="fr-CA"/>
        </w:rPr>
      </w:pPr>
      <w:r w:rsidRPr="002E09D4">
        <w:rPr>
          <w:rFonts w:ascii="Source Serif Pro" w:hAnsi="Source Serif Pro"/>
          <w:sz w:val="24"/>
          <w:lang w:val="fr-CA"/>
        </w:rPr>
        <w:t xml:space="preserve">Qu’est-ce que </w:t>
      </w:r>
      <w:r w:rsidR="000E0FD0" w:rsidRPr="002E09D4">
        <w:rPr>
          <w:rFonts w:ascii="Source Serif Pro" w:hAnsi="Source Serif Pro"/>
          <w:sz w:val="24"/>
          <w:lang w:val="fr-CA"/>
        </w:rPr>
        <w:t xml:space="preserve">NOM DE L’ORGANISATION </w:t>
      </w:r>
      <w:r w:rsidRPr="002E09D4">
        <w:rPr>
          <w:rFonts w:ascii="Source Serif Pro" w:hAnsi="Source Serif Pro"/>
          <w:sz w:val="24"/>
          <w:lang w:val="fr-CA"/>
        </w:rPr>
        <w:t>aurait pu faire pour que vous restiez dans</w:t>
      </w:r>
      <w:r w:rsidR="005955D9">
        <w:rPr>
          <w:rFonts w:ascii="Source Serif Pro" w:hAnsi="Source Serif Pro"/>
          <w:sz w:val="24"/>
          <w:lang w:val="fr-CA"/>
        </w:rPr>
        <w:t xml:space="preserve"> </w:t>
      </w:r>
      <w:r w:rsidRPr="002E09D4">
        <w:rPr>
          <w:rFonts w:ascii="Source Serif Pro" w:hAnsi="Source Serif Pro"/>
          <w:sz w:val="24"/>
          <w:lang w:val="fr-CA"/>
        </w:rPr>
        <w:t xml:space="preserve">l’organisation ? Auriez-vous des suggestions pour que </w:t>
      </w:r>
      <w:r w:rsidR="000E0FD0" w:rsidRPr="002E09D4">
        <w:rPr>
          <w:rFonts w:ascii="Source Serif Pro" w:hAnsi="Source Serif Pro"/>
          <w:sz w:val="24"/>
          <w:lang w:val="fr-CA"/>
        </w:rPr>
        <w:t xml:space="preserve">NOM DE L’ORGANISATION </w:t>
      </w:r>
      <w:r w:rsidRPr="002E09D4">
        <w:rPr>
          <w:rFonts w:ascii="Source Serif Pro" w:hAnsi="Source Serif Pro"/>
          <w:sz w:val="24"/>
          <w:lang w:val="fr-CA"/>
        </w:rPr>
        <w:t>gère mieux la situation dans l’avenir ?</w:t>
      </w:r>
    </w:p>
    <w:p w14:paraId="4EADF5C2" w14:textId="715ED1BF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67BDDC4F" w14:textId="79B9B722" w:rsidR="000077FC" w:rsidRPr="005955D9" w:rsidRDefault="000077FC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64B39DE4" w14:textId="59BD2E7C" w:rsidR="000077FC" w:rsidRPr="005955D9" w:rsidRDefault="000077FC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49AD3226" w14:textId="77777777" w:rsidR="000077FC" w:rsidRPr="005955D9" w:rsidRDefault="000077FC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78BFCCFB" w14:textId="77777777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305C5EE9" w14:textId="77777777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2D0BDF32" w14:textId="509D0285" w:rsidR="00852798" w:rsidRPr="00852798" w:rsidRDefault="00852798" w:rsidP="00852798">
      <w:pPr>
        <w:spacing w:after="0" w:line="240" w:lineRule="auto"/>
        <w:jc w:val="both"/>
        <w:rPr>
          <w:sz w:val="24"/>
          <w:lang w:val="fr-CA"/>
        </w:rPr>
      </w:pPr>
    </w:p>
    <w:p w14:paraId="11DF79CC" w14:textId="77777777" w:rsidR="001F5294" w:rsidRDefault="001F5294" w:rsidP="001F5294">
      <w:pPr>
        <w:pStyle w:val="Paragraphedeliste"/>
        <w:spacing w:after="0" w:line="240" w:lineRule="auto"/>
        <w:ind w:left="360"/>
        <w:jc w:val="both"/>
        <w:rPr>
          <w:rFonts w:ascii="Source Serif Pro" w:hAnsi="Source Serif Pro"/>
          <w:sz w:val="24"/>
          <w:lang w:val="fr-CA"/>
        </w:rPr>
      </w:pPr>
    </w:p>
    <w:p w14:paraId="60731DBE" w14:textId="08F3F3DF" w:rsidR="000077FC" w:rsidRPr="002E09D4" w:rsidRDefault="00852798" w:rsidP="00AB4C12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Source Serif Pro" w:hAnsi="Source Serif Pro"/>
          <w:sz w:val="24"/>
          <w:lang w:val="fr-CA"/>
        </w:rPr>
      </w:pPr>
      <w:r w:rsidRPr="002E09D4">
        <w:rPr>
          <w:rFonts w:ascii="Source Serif Pro" w:hAnsi="Source Serif Pro"/>
          <w:sz w:val="24"/>
          <w:lang w:val="fr-CA"/>
        </w:rPr>
        <w:t>Qu’est-ce qui vous a attiré de l’organisation pour laquelle vous quittez ?</w:t>
      </w:r>
    </w:p>
    <w:p w14:paraId="24B5A8D0" w14:textId="5A4EFF5C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6819F2BA" w14:textId="77777777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4681A821" w14:textId="23A753D3" w:rsidR="000E0FD0" w:rsidRPr="005955D9" w:rsidRDefault="000E0FD0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6547929A" w14:textId="05D00CB1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1983A79D" w14:textId="6AC1E62F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2BA88319" w14:textId="7ABA30BE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4B0974AA" w14:textId="417FF60B" w:rsidR="000077FC" w:rsidRPr="005955D9" w:rsidRDefault="00852798" w:rsidP="00852798">
      <w:pPr>
        <w:spacing w:after="0" w:line="240" w:lineRule="auto"/>
        <w:jc w:val="both"/>
        <w:rPr>
          <w:sz w:val="24"/>
          <w:lang w:val="fr-CA"/>
        </w:rPr>
      </w:pPr>
      <w:r w:rsidRPr="00852798">
        <w:rPr>
          <w:sz w:val="24"/>
          <w:lang w:val="fr-CA"/>
        </w:rPr>
        <w:tab/>
      </w:r>
    </w:p>
    <w:p w14:paraId="1134ED6E" w14:textId="77777777" w:rsidR="00523091" w:rsidRDefault="00523091">
      <w:pPr>
        <w:rPr>
          <w:rFonts w:ascii="Source Serif Pro Semibold" w:eastAsia="Times New Roman" w:hAnsi="Source Serif Pro Semibold" w:cs="Times New Roman"/>
          <w:b/>
          <w:bCs/>
          <w:color w:val="FFFFFF" w:themeColor="background1"/>
          <w:sz w:val="24"/>
          <w:szCs w:val="20"/>
          <w:lang w:val="fr-CA"/>
        </w:rPr>
      </w:pPr>
      <w:r>
        <w:rPr>
          <w:color w:val="FFFFFF" w:themeColor="background1"/>
          <w:lang w:val="fr-CA"/>
        </w:rPr>
        <w:br w:type="page"/>
      </w:r>
    </w:p>
    <w:p w14:paraId="00924FCB" w14:textId="044975B2" w:rsidR="000077FC" w:rsidRPr="005955D9" w:rsidRDefault="00852798" w:rsidP="005955D9">
      <w:pPr>
        <w:pStyle w:val="StyleLatinSourceSerifProSemibold12ptGrasCentrMotif"/>
        <w:rPr>
          <w:color w:val="FFFFFF" w:themeColor="background1"/>
          <w:lang w:val="fr-CA"/>
        </w:rPr>
      </w:pPr>
      <w:r w:rsidRPr="005955D9">
        <w:rPr>
          <w:color w:val="FFFFFF" w:themeColor="background1"/>
          <w:lang w:val="fr-CA"/>
        </w:rPr>
        <w:lastRenderedPageBreak/>
        <w:t>Suggestions et commentaires</w:t>
      </w:r>
    </w:p>
    <w:p w14:paraId="1A0413AF" w14:textId="1D33FCB6" w:rsidR="000077FC" w:rsidRPr="002E09D4" w:rsidRDefault="00852798" w:rsidP="00AB4C12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="Source Serif Pro" w:hAnsi="Source Serif Pro"/>
          <w:sz w:val="24"/>
          <w:lang w:val="fr-CA"/>
        </w:rPr>
      </w:pPr>
      <w:r w:rsidRPr="002E09D4">
        <w:rPr>
          <w:rFonts w:ascii="Source Serif Pro" w:hAnsi="Source Serif Pro"/>
          <w:sz w:val="24"/>
          <w:lang w:val="fr-CA"/>
        </w:rPr>
        <w:t xml:space="preserve">Auriez-vous des suggestions à nous faire pour que </w:t>
      </w:r>
      <w:r w:rsidR="000077FC" w:rsidRPr="002E09D4">
        <w:rPr>
          <w:rFonts w:ascii="Source Serif Pro" w:hAnsi="Source Serif Pro"/>
          <w:sz w:val="24"/>
          <w:lang w:val="fr-CA"/>
        </w:rPr>
        <w:t xml:space="preserve">NOM DE L’ORGANISATION </w:t>
      </w:r>
      <w:r w:rsidRPr="002E09D4">
        <w:rPr>
          <w:rFonts w:ascii="Source Serif Pro" w:hAnsi="Source Serif Pro"/>
          <w:sz w:val="24"/>
          <w:lang w:val="fr-CA"/>
        </w:rPr>
        <w:t>s’améliore en tant qu’employeur ?</w:t>
      </w:r>
    </w:p>
    <w:p w14:paraId="338A98B0" w14:textId="5504D2A9" w:rsidR="000077FC" w:rsidRPr="005955D9" w:rsidRDefault="000077FC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67106051" w14:textId="77777777" w:rsidR="000077FC" w:rsidRPr="005955D9" w:rsidRDefault="000077FC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4CF2ED3E" w14:textId="63FE835D" w:rsidR="000077FC" w:rsidRPr="005955D9" w:rsidRDefault="000077FC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36026725" w14:textId="2ECE4481" w:rsidR="000077FC" w:rsidRPr="005955D9" w:rsidRDefault="000077FC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3A26C88E" w14:textId="7CE8B232" w:rsidR="000077FC" w:rsidRPr="005955D9" w:rsidRDefault="000077FC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0609145D" w14:textId="2898F922" w:rsidR="000077FC" w:rsidRPr="005955D9" w:rsidRDefault="000077FC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0F9A585C" w14:textId="77777777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2E9150DD" w14:textId="136B18CF" w:rsidR="00852798" w:rsidRDefault="00852798" w:rsidP="00852798">
      <w:pPr>
        <w:spacing w:after="0" w:line="240" w:lineRule="auto"/>
        <w:jc w:val="both"/>
        <w:rPr>
          <w:sz w:val="24"/>
          <w:lang w:val="fr-CA"/>
        </w:rPr>
      </w:pPr>
      <w:r w:rsidRPr="00852798">
        <w:rPr>
          <w:sz w:val="24"/>
          <w:lang w:val="fr-CA"/>
        </w:rPr>
        <w:tab/>
      </w:r>
    </w:p>
    <w:p w14:paraId="0EA36C42" w14:textId="77777777" w:rsidR="006954DC" w:rsidRPr="00852798" w:rsidRDefault="006954DC" w:rsidP="00852798">
      <w:pPr>
        <w:spacing w:after="0" w:line="240" w:lineRule="auto"/>
        <w:jc w:val="both"/>
        <w:rPr>
          <w:sz w:val="24"/>
          <w:lang w:val="fr-CA"/>
        </w:rPr>
      </w:pPr>
    </w:p>
    <w:p w14:paraId="7129AF86" w14:textId="51CEC26D" w:rsidR="00852798" w:rsidRPr="002E09D4" w:rsidRDefault="00852798" w:rsidP="00AB4C12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="Source Serif Pro" w:hAnsi="Source Serif Pro"/>
          <w:sz w:val="24"/>
          <w:lang w:val="fr-CA"/>
        </w:rPr>
      </w:pPr>
      <w:r w:rsidRPr="002E09D4">
        <w:rPr>
          <w:rFonts w:ascii="Source Serif Pro" w:hAnsi="Source Serif Pro"/>
          <w:sz w:val="24"/>
          <w:lang w:val="fr-CA"/>
        </w:rPr>
        <w:t xml:space="preserve">Y a-t-il autre chose que vous aimeriez ajouter en lien avec votre expérience chez </w:t>
      </w:r>
      <w:r w:rsidR="000077FC" w:rsidRPr="002E09D4">
        <w:rPr>
          <w:rFonts w:ascii="Source Serif Pro" w:hAnsi="Source Serif Pro"/>
          <w:sz w:val="24"/>
          <w:lang w:val="fr-CA"/>
        </w:rPr>
        <w:t>NOM DE L’ORGANISATION</w:t>
      </w:r>
      <w:r w:rsidRPr="002E09D4">
        <w:rPr>
          <w:rFonts w:ascii="Source Serif Pro" w:hAnsi="Source Serif Pro"/>
          <w:sz w:val="24"/>
          <w:lang w:val="fr-CA"/>
        </w:rPr>
        <w:t xml:space="preserve"> ?</w:t>
      </w:r>
    </w:p>
    <w:p w14:paraId="00513617" w14:textId="484BB9E4" w:rsidR="000077FC" w:rsidRPr="005955D9" w:rsidRDefault="000077FC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4694BE10" w14:textId="09352A6D" w:rsidR="000077FC" w:rsidRPr="005955D9" w:rsidRDefault="000077FC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57A94E98" w14:textId="15390380" w:rsidR="000077FC" w:rsidRPr="005955D9" w:rsidRDefault="000077FC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4747F6A7" w14:textId="77777777" w:rsidR="000077FC" w:rsidRPr="005955D9" w:rsidRDefault="000077FC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1AE0E77B" w14:textId="411D225D" w:rsidR="000077FC" w:rsidRPr="005955D9" w:rsidRDefault="000077FC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15BC2AF8" w14:textId="60A8D761" w:rsidR="000077FC" w:rsidRPr="005955D9" w:rsidRDefault="000077FC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485BA09E" w14:textId="77777777" w:rsidR="005955D9" w:rsidRPr="005955D9" w:rsidRDefault="005955D9" w:rsidP="00BD5D62">
      <w:pPr>
        <w:pStyle w:val="StyleParagraphedeliste12ptJustifiGauche063cmApr"/>
        <w:rPr>
          <w:rFonts w:ascii="Source Serif Pro" w:hAnsi="Source Serif Pro"/>
          <w:lang w:val="fr-CA"/>
        </w:rPr>
      </w:pPr>
    </w:p>
    <w:p w14:paraId="5BA768FD" w14:textId="76E18039" w:rsidR="00852798" w:rsidRDefault="00852798" w:rsidP="00852798">
      <w:pPr>
        <w:spacing w:after="0" w:line="240" w:lineRule="auto"/>
        <w:jc w:val="both"/>
        <w:rPr>
          <w:sz w:val="24"/>
          <w:lang w:val="fr-CA"/>
        </w:rPr>
      </w:pPr>
    </w:p>
    <w:p w14:paraId="4400F3FB" w14:textId="739CC5F6" w:rsidR="001F5294" w:rsidRDefault="001F5294" w:rsidP="00852798">
      <w:pPr>
        <w:spacing w:after="0" w:line="240" w:lineRule="auto"/>
        <w:jc w:val="both"/>
        <w:rPr>
          <w:sz w:val="24"/>
          <w:lang w:val="fr-CA"/>
        </w:rPr>
      </w:pPr>
    </w:p>
    <w:p w14:paraId="513CD736" w14:textId="261908B6" w:rsidR="001F5294" w:rsidRDefault="001F5294" w:rsidP="00852798">
      <w:pPr>
        <w:spacing w:after="0" w:line="240" w:lineRule="auto"/>
        <w:jc w:val="both"/>
        <w:rPr>
          <w:sz w:val="24"/>
          <w:lang w:val="fr-CA"/>
        </w:rPr>
      </w:pPr>
    </w:p>
    <w:p w14:paraId="3588BC36" w14:textId="77777777" w:rsidR="00523091" w:rsidRDefault="00523091" w:rsidP="001F5294">
      <w:pPr>
        <w:ind w:left="-993"/>
        <w:rPr>
          <w:rFonts w:ascii="SourceSerifPro" w:eastAsia="Calibri" w:hAnsi="SourceSerifPro" w:cs="Times New Roman"/>
          <w:b/>
          <w:bCs/>
          <w:color w:val="00849D"/>
          <w:sz w:val="40"/>
          <w:szCs w:val="40"/>
          <w:lang w:val="fr-CA" w:eastAsia="en-US"/>
        </w:rPr>
      </w:pPr>
    </w:p>
    <w:p w14:paraId="489F919B" w14:textId="77777777" w:rsidR="00523091" w:rsidRDefault="00523091" w:rsidP="001F5294">
      <w:pPr>
        <w:ind w:left="-993"/>
        <w:rPr>
          <w:rFonts w:ascii="SourceSerifPro" w:eastAsia="Calibri" w:hAnsi="SourceSerifPro" w:cs="Times New Roman"/>
          <w:b/>
          <w:bCs/>
          <w:color w:val="00849D"/>
          <w:sz w:val="40"/>
          <w:szCs w:val="40"/>
          <w:lang w:val="fr-CA" w:eastAsia="en-US"/>
        </w:rPr>
      </w:pPr>
    </w:p>
    <w:p w14:paraId="51E95E17" w14:textId="77777777" w:rsidR="00523091" w:rsidRDefault="00523091" w:rsidP="001F5294">
      <w:pPr>
        <w:ind w:left="-993"/>
        <w:rPr>
          <w:rFonts w:ascii="SourceSerifPro" w:eastAsia="Calibri" w:hAnsi="SourceSerifPro" w:cs="Times New Roman"/>
          <w:b/>
          <w:bCs/>
          <w:color w:val="00849D"/>
          <w:sz w:val="40"/>
          <w:szCs w:val="40"/>
          <w:lang w:val="fr-CA" w:eastAsia="en-US"/>
        </w:rPr>
      </w:pPr>
    </w:p>
    <w:p w14:paraId="034687DA" w14:textId="2CA1AFFE" w:rsidR="001F5294" w:rsidRPr="001F5294" w:rsidRDefault="001F5294" w:rsidP="001F5294">
      <w:pPr>
        <w:ind w:left="-993"/>
        <w:rPr>
          <w:rFonts w:ascii="Calibri" w:eastAsia="MS PGothic" w:hAnsi="Calibri" w:cs="Calibri"/>
          <w:bCs/>
          <w:sz w:val="24"/>
          <w:szCs w:val="24"/>
          <w:lang w:val="fr-FR"/>
        </w:rPr>
      </w:pPr>
      <w:r w:rsidRPr="001F5294">
        <w:rPr>
          <w:rFonts w:ascii="SourceSerifPro" w:eastAsia="Calibri" w:hAnsi="SourceSerifPro" w:cs="Times New Roman"/>
          <w:b/>
          <w:bCs/>
          <w:color w:val="00849D"/>
          <w:sz w:val="40"/>
          <w:szCs w:val="40"/>
          <w:lang w:val="fr-CA" w:eastAsia="en-US"/>
        </w:rPr>
        <w:t>Nous avons un impact positif sur votre monde pour que vous puissiez en avoir un sur le vôtre</w:t>
      </w:r>
      <w:r w:rsidRPr="001F5294">
        <w:rPr>
          <w:rFonts w:ascii="Calibri" w:eastAsia="MS PGothic" w:hAnsi="Calibri" w:cs="Times New Roman"/>
          <w:noProof/>
          <w:color w:val="4472C4"/>
          <w:sz w:val="40"/>
          <w:szCs w:val="40"/>
          <w:lang w:val="fr-FR" w:eastAsia="fr-FR"/>
        </w:rPr>
        <w:t xml:space="preserve"> </w:t>
      </w:r>
      <w:r w:rsidRPr="001F5294">
        <w:rPr>
          <w:rFonts w:ascii="Calibri" w:eastAsia="MS PGothic" w:hAnsi="Calibri" w:cs="Times New Roman"/>
          <w:noProof/>
          <w:color w:val="00849D"/>
          <w:sz w:val="40"/>
          <w:szCs w:val="40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3D6701D" wp14:editId="1497F20A">
                <wp:simplePos x="0" y="0"/>
                <wp:positionH relativeFrom="column">
                  <wp:posOffset>-733425</wp:posOffset>
                </wp:positionH>
                <wp:positionV relativeFrom="paragraph">
                  <wp:posOffset>7839710</wp:posOffset>
                </wp:positionV>
                <wp:extent cx="3209925" cy="1473835"/>
                <wp:effectExtent l="0" t="0" r="9525" b="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47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07CC5" w14:textId="77777777" w:rsidR="001F5294" w:rsidRDefault="001F5294" w:rsidP="001F5294">
                            <w:pPr>
                              <w:rPr>
                                <w:rFonts w:ascii="Calibri" w:hAnsi="Calibri"/>
                                <w:lang w:val="fr-FR"/>
                              </w:rPr>
                            </w:pPr>
                            <w:r w:rsidRPr="000E3391">
                              <w:rPr>
                                <w:lang w:val="fr-FR"/>
                              </w:rPr>
                              <w:br/>
                            </w:r>
                            <w:r w:rsidRPr="001F5294">
                              <w:rPr>
                                <w:rFonts w:ascii="Calibri" w:hAnsi="Calibri"/>
                                <w:b/>
                                <w:color w:val="CA3B1C"/>
                                <w:lang w:val="fr-FR"/>
                              </w:rPr>
                              <w:t>5600 Hochelaga, Suite 180</w:t>
                            </w:r>
                            <w:r w:rsidRPr="001F5294">
                              <w:rPr>
                                <w:b/>
                                <w:color w:val="CA3B1C"/>
                                <w:lang w:val="fr-FR"/>
                              </w:rPr>
                              <w:br/>
                            </w:r>
                            <w:r w:rsidRPr="001F5294">
                              <w:rPr>
                                <w:rFonts w:ascii="Calibri" w:hAnsi="Calibri"/>
                                <w:b/>
                                <w:color w:val="CA3B1C"/>
                                <w:lang w:val="fr-FR"/>
                              </w:rPr>
                              <w:t>Montréal (Québec)  H1N 3L7</w:t>
                            </w:r>
                            <w:r w:rsidRPr="001F5294">
                              <w:rPr>
                                <w:b/>
                                <w:color w:val="CA3B1C"/>
                                <w:lang w:val="fr-FR"/>
                              </w:rPr>
                              <w:br/>
                            </w:r>
                            <w:r w:rsidRPr="001F5294">
                              <w:rPr>
                                <w:rFonts w:ascii="Calibri" w:hAnsi="Calibri"/>
                                <w:b/>
                                <w:color w:val="CA3B1C"/>
                                <w:lang w:val="fr-FR"/>
                              </w:rPr>
                              <w:t>T 514 564-7483</w:t>
                            </w:r>
                            <w:r w:rsidRPr="001F5294">
                              <w:rPr>
                                <w:b/>
                                <w:color w:val="CA3B1C"/>
                                <w:lang w:val="fr-FR"/>
                              </w:rPr>
                              <w:br/>
                            </w:r>
                            <w:r w:rsidRPr="001F5294">
                              <w:rPr>
                                <w:rFonts w:ascii="Calibri" w:hAnsi="Calibri"/>
                                <w:b/>
                                <w:color w:val="CA3B1C"/>
                                <w:lang w:val="fr-FR"/>
                              </w:rPr>
                              <w:t>viaconseil.ca</w:t>
                            </w:r>
                          </w:p>
                          <w:p w14:paraId="103F5801" w14:textId="77777777" w:rsidR="001F5294" w:rsidRPr="00C33A30" w:rsidRDefault="001F5294" w:rsidP="001F5294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6701D" id="Zone de texte 2" o:spid="_x0000_s1028" type="#_x0000_t202" style="position:absolute;left:0;text-align:left;margin-left:-57.75pt;margin-top:617.3pt;width:252.75pt;height:116.0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" stroked="f">
                <v:textbox>
                  <w:txbxContent>
                    <w:p w14:paraId="44807CC5" w14:textId="77777777" w:rsidR="001F5294" w:rsidRDefault="001F5294" w:rsidP="001F5294">
                      <w:pPr>
                        <w:rPr>
                          <w:rFonts w:ascii="Calibri" w:hAnsi="Calibri"/>
                          <w:lang w:val="fr-FR"/>
                        </w:rPr>
                      </w:pPr>
                      <w:r w:rsidRPr="000E3391">
                        <w:rPr>
                          <w:lang w:val="fr-FR"/>
                        </w:rPr>
                        <w:br/>
                      </w:r>
                      <w:r w:rsidRPr="001F5294">
                        <w:rPr>
                          <w:rFonts w:ascii="Calibri" w:hAnsi="Calibri"/>
                          <w:b/>
                          <w:color w:val="CA3B1C"/>
                          <w:lang w:val="fr-FR"/>
                        </w:rPr>
                        <w:t>5600 Hochelaga, Suite 180</w:t>
                      </w:r>
                      <w:r w:rsidRPr="001F5294">
                        <w:rPr>
                          <w:b/>
                          <w:color w:val="CA3B1C"/>
                          <w:lang w:val="fr-FR"/>
                        </w:rPr>
                        <w:br/>
                      </w:r>
                      <w:r w:rsidRPr="001F5294">
                        <w:rPr>
                          <w:rFonts w:ascii="Calibri" w:hAnsi="Calibri"/>
                          <w:b/>
                          <w:color w:val="CA3B1C"/>
                          <w:lang w:val="fr-FR"/>
                        </w:rPr>
                        <w:t>Montréal (Québec)  H1N 3L7</w:t>
                      </w:r>
                      <w:r w:rsidRPr="001F5294">
                        <w:rPr>
                          <w:b/>
                          <w:color w:val="CA3B1C"/>
                          <w:lang w:val="fr-FR"/>
                        </w:rPr>
                        <w:br/>
                      </w:r>
                      <w:r w:rsidRPr="001F5294">
                        <w:rPr>
                          <w:rFonts w:ascii="Calibri" w:hAnsi="Calibri"/>
                          <w:b/>
                          <w:color w:val="CA3B1C"/>
                          <w:lang w:val="fr-FR"/>
                        </w:rPr>
                        <w:t>T 514 564-7483</w:t>
                      </w:r>
                      <w:r w:rsidRPr="001F5294">
                        <w:rPr>
                          <w:b/>
                          <w:color w:val="CA3B1C"/>
                          <w:lang w:val="fr-FR"/>
                        </w:rPr>
                        <w:br/>
                      </w:r>
                      <w:r w:rsidRPr="001F5294">
                        <w:rPr>
                          <w:rFonts w:ascii="Calibri" w:hAnsi="Calibri"/>
                          <w:b/>
                          <w:color w:val="CA3B1C"/>
                          <w:lang w:val="fr-FR"/>
                        </w:rPr>
                        <w:t>viaconseil.ca</w:t>
                      </w:r>
                    </w:p>
                    <w:p w14:paraId="103F5801" w14:textId="77777777" w:rsidR="001F5294" w:rsidRPr="00C33A30" w:rsidRDefault="001F5294" w:rsidP="001F5294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6FFCA5" w14:textId="77777777" w:rsidR="001F5294" w:rsidRPr="001F5294" w:rsidRDefault="001F5294" w:rsidP="00852798">
      <w:pPr>
        <w:spacing w:after="0" w:line="240" w:lineRule="auto"/>
        <w:jc w:val="both"/>
        <w:rPr>
          <w:sz w:val="24"/>
          <w:lang w:val="fr-FR"/>
        </w:rPr>
      </w:pPr>
    </w:p>
    <w:sectPr w:rsidR="001F5294" w:rsidRPr="001F5294" w:rsidSect="00523091">
      <w:headerReference w:type="default" r:id="rId13"/>
      <w:type w:val="continuous"/>
      <w:pgSz w:w="11906" w:h="16838" w:code="9"/>
      <w:pgMar w:top="1701" w:right="1797" w:bottom="1276" w:left="1797" w:header="720" w:footer="726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00A38F" w14:textId="77777777" w:rsidR="005231FC" w:rsidRDefault="005231FC">
      <w:r>
        <w:separator/>
      </w:r>
    </w:p>
  </w:endnote>
  <w:endnote w:type="continuationSeparator" w:id="0">
    <w:p w14:paraId="2E1D7550" w14:textId="77777777" w:rsidR="005231FC" w:rsidRDefault="00523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erif Pro Semibold">
    <w:panose1 w:val="02040703050405020204"/>
    <w:charset w:val="00"/>
    <w:family w:val="roman"/>
    <w:pitch w:val="variable"/>
    <w:sig w:usb0="00000007" w:usb1="00000001" w:usb2="00000000" w:usb3="00000000" w:csb0="00000093" w:csb1="00000000"/>
  </w:font>
  <w:font w:name="Source Serif Pro">
    <w:panose1 w:val="02040603050405020204"/>
    <w:charset w:val="00"/>
    <w:family w:val="roman"/>
    <w:pitch w:val="variable"/>
    <w:sig w:usb0="00000007" w:usb1="00000001" w:usb2="00000000" w:usb3="00000000" w:csb0="00000093" w:csb1="00000000"/>
  </w:font>
  <w:font w:name="SourceSerifPro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AC242A" w14:textId="77777777" w:rsidR="005231FC" w:rsidRDefault="005231FC">
      <w:r>
        <w:separator/>
      </w:r>
    </w:p>
  </w:footnote>
  <w:footnote w:type="continuationSeparator" w:id="0">
    <w:p w14:paraId="4BEB3B77" w14:textId="77777777" w:rsidR="005231FC" w:rsidRDefault="005231FC">
      <w:r>
        <w:separator/>
      </w:r>
    </w:p>
  </w:footnote>
  <w:footnote w:type="continuationNotice" w:id="1">
    <w:p w14:paraId="4DA35364" w14:textId="77777777" w:rsidR="005231FC" w:rsidRDefault="005231FC">
      <w:pPr>
        <w:rPr>
          <w:i/>
          <w:sz w:val="18"/>
        </w:rPr>
      </w:pPr>
      <w:r>
        <w:rPr>
          <w:i/>
          <w:sz w:val="18"/>
        </w:rPr>
        <w:t>(footnote continued)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6E13F2" w14:textId="77777777" w:rsidR="002E09D4" w:rsidRDefault="002E09D4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7EFFF96F" wp14:editId="0B708522">
          <wp:simplePos x="0" y="0"/>
          <wp:positionH relativeFrom="page">
            <wp:posOffset>-247650</wp:posOffset>
          </wp:positionH>
          <wp:positionV relativeFrom="page">
            <wp:posOffset>-66675</wp:posOffset>
          </wp:positionV>
          <wp:extent cx="7807960" cy="11035030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ACONSEIL_Lettre_En-tête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7" t="251" r="-217" b="-251"/>
                  <a:stretch/>
                </pic:blipFill>
                <pic:spPr bwMode="auto">
                  <a:xfrm>
                    <a:off x="0" y="0"/>
                    <a:ext cx="7807960" cy="11035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0DBB59" w14:textId="400F63A2" w:rsidR="00852798" w:rsidRDefault="0085279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pStyle w:val="Listepuces"/>
      <w:lvlText w:val="*"/>
      <w:lvlJc w:val="left"/>
    </w:lvl>
  </w:abstractNum>
  <w:abstractNum w:abstractNumId="1" w15:restartNumberingAfterBreak="0">
    <w:nsid w:val="080B49DF"/>
    <w:multiLevelType w:val="hybridMultilevel"/>
    <w:tmpl w:val="76506048"/>
    <w:lvl w:ilvl="0" w:tplc="9160B2C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color w:val="00B0F0"/>
        <w:sz w:val="28"/>
        <w:u w:color="00B0F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A77483"/>
    <w:multiLevelType w:val="hybridMultilevel"/>
    <w:tmpl w:val="E24C37D0"/>
    <w:lvl w:ilvl="0" w:tplc="9160B2C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color w:val="00B0F0"/>
        <w:sz w:val="28"/>
        <w:u w:color="00B0F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092CAF"/>
    <w:multiLevelType w:val="hybridMultilevel"/>
    <w:tmpl w:val="E7205E76"/>
    <w:lvl w:ilvl="0" w:tplc="E83CEC32">
      <w:start w:val="1"/>
      <w:numFmt w:val="decimal"/>
      <w:pStyle w:val="Listenumrote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AB7C4F"/>
    <w:multiLevelType w:val="hybridMultilevel"/>
    <w:tmpl w:val="C13814D6"/>
    <w:lvl w:ilvl="0" w:tplc="9160B2C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color w:val="00B0F0"/>
        <w:sz w:val="28"/>
        <w:u w:color="00B0F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CC4827"/>
    <w:multiLevelType w:val="hybridMultilevel"/>
    <w:tmpl w:val="156C4DFC"/>
    <w:lvl w:ilvl="0" w:tplc="9160B2C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color w:val="00B0F0"/>
        <w:sz w:val="28"/>
        <w:u w:color="00B0F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863A5F"/>
    <w:multiLevelType w:val="hybridMultilevel"/>
    <w:tmpl w:val="0A245772"/>
    <w:lvl w:ilvl="0" w:tplc="61E03238">
      <w:numFmt w:val="bullet"/>
      <w:lvlText w:val="-"/>
      <w:lvlJc w:val="left"/>
      <w:pPr>
        <w:ind w:left="360" w:hanging="360"/>
      </w:pPr>
      <w:rPr>
        <w:rFonts w:ascii="Arial" w:hAnsi="Arial" w:hint="default"/>
        <w:color w:val="00849D"/>
        <w:sz w:val="28"/>
        <w:u w:color="00849D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DC75AD8"/>
    <w:multiLevelType w:val="hybridMultilevel"/>
    <w:tmpl w:val="8FAA17A8"/>
    <w:lvl w:ilvl="0" w:tplc="9160B2C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color w:val="00B0F0"/>
        <w:sz w:val="28"/>
        <w:u w:color="00B0F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6DB734F"/>
    <w:multiLevelType w:val="hybridMultilevel"/>
    <w:tmpl w:val="1AEAE2F0"/>
    <w:lvl w:ilvl="0" w:tplc="9160B2C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color w:val="00B0F0"/>
        <w:sz w:val="28"/>
        <w:u w:color="00B0F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pStyle w:val="Listepuces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2">
    <w:abstractNumId w:val="3"/>
  </w:num>
  <w:num w:numId="3">
    <w:abstractNumId w:val="6"/>
  </w:num>
  <w:num w:numId="4">
    <w:abstractNumId w:val="8"/>
  </w:num>
  <w:num w:numId="5">
    <w:abstractNumId w:val="4"/>
  </w:num>
  <w:num w:numId="6">
    <w:abstractNumId w:val="5"/>
  </w:num>
  <w:num w:numId="7">
    <w:abstractNumId w:val="7"/>
  </w:num>
  <w:num w:numId="8">
    <w:abstractNumId w:val="2"/>
  </w:num>
  <w:num w:numId="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drawingGridHorizontalSpacing w:val="187"/>
  <w:drawingGridVerticalSpacing w:val="187"/>
  <w:doNotUseMarginsForDrawingGridOrigin/>
  <w:drawingGridHorizontalOrigin w:val="1699"/>
  <w:drawingGridVerticalOrigin w:val="1987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A65"/>
    <w:rsid w:val="000022A3"/>
    <w:rsid w:val="000077FC"/>
    <w:rsid w:val="00010502"/>
    <w:rsid w:val="00010E4E"/>
    <w:rsid w:val="00027345"/>
    <w:rsid w:val="00030266"/>
    <w:rsid w:val="00033F9B"/>
    <w:rsid w:val="000725FB"/>
    <w:rsid w:val="0007421B"/>
    <w:rsid w:val="0007725F"/>
    <w:rsid w:val="00092630"/>
    <w:rsid w:val="000A3FD7"/>
    <w:rsid w:val="000A45BA"/>
    <w:rsid w:val="000A54A3"/>
    <w:rsid w:val="000B4DA0"/>
    <w:rsid w:val="000B5830"/>
    <w:rsid w:val="000B713E"/>
    <w:rsid w:val="000E0FD0"/>
    <w:rsid w:val="000E1F82"/>
    <w:rsid w:val="000E3391"/>
    <w:rsid w:val="000F34D4"/>
    <w:rsid w:val="000F6402"/>
    <w:rsid w:val="000F6F6F"/>
    <w:rsid w:val="0010043F"/>
    <w:rsid w:val="00100E41"/>
    <w:rsid w:val="00125087"/>
    <w:rsid w:val="00127B5E"/>
    <w:rsid w:val="001300C2"/>
    <w:rsid w:val="00134C55"/>
    <w:rsid w:val="00146DFC"/>
    <w:rsid w:val="00150680"/>
    <w:rsid w:val="00150D0C"/>
    <w:rsid w:val="001542A6"/>
    <w:rsid w:val="0016643F"/>
    <w:rsid w:val="001671B4"/>
    <w:rsid w:val="001705D1"/>
    <w:rsid w:val="0017488E"/>
    <w:rsid w:val="0017501D"/>
    <w:rsid w:val="00194362"/>
    <w:rsid w:val="00194E91"/>
    <w:rsid w:val="001A041A"/>
    <w:rsid w:val="001A4CDD"/>
    <w:rsid w:val="001A6700"/>
    <w:rsid w:val="001B540A"/>
    <w:rsid w:val="001C66BB"/>
    <w:rsid w:val="001D458D"/>
    <w:rsid w:val="001D78F1"/>
    <w:rsid w:val="001E0386"/>
    <w:rsid w:val="001E0899"/>
    <w:rsid w:val="001F41B3"/>
    <w:rsid w:val="001F5294"/>
    <w:rsid w:val="00206143"/>
    <w:rsid w:val="00214998"/>
    <w:rsid w:val="00255294"/>
    <w:rsid w:val="00264E1D"/>
    <w:rsid w:val="00267F18"/>
    <w:rsid w:val="00273CAA"/>
    <w:rsid w:val="0027548C"/>
    <w:rsid w:val="002762DE"/>
    <w:rsid w:val="002778AE"/>
    <w:rsid w:val="00292CE8"/>
    <w:rsid w:val="002A07CB"/>
    <w:rsid w:val="002A1FF1"/>
    <w:rsid w:val="002A3B6C"/>
    <w:rsid w:val="002B40CC"/>
    <w:rsid w:val="002B7040"/>
    <w:rsid w:val="002B7042"/>
    <w:rsid w:val="002C0053"/>
    <w:rsid w:val="002C5511"/>
    <w:rsid w:val="002E09D4"/>
    <w:rsid w:val="002E1DA3"/>
    <w:rsid w:val="002E4181"/>
    <w:rsid w:val="002E745A"/>
    <w:rsid w:val="002E7552"/>
    <w:rsid w:val="002E7C30"/>
    <w:rsid w:val="002F09BE"/>
    <w:rsid w:val="002F116B"/>
    <w:rsid w:val="003048B3"/>
    <w:rsid w:val="00331C0C"/>
    <w:rsid w:val="003323AA"/>
    <w:rsid w:val="003460D4"/>
    <w:rsid w:val="0035058B"/>
    <w:rsid w:val="00357489"/>
    <w:rsid w:val="0036070A"/>
    <w:rsid w:val="00364782"/>
    <w:rsid w:val="0037530E"/>
    <w:rsid w:val="00383A3E"/>
    <w:rsid w:val="00390D18"/>
    <w:rsid w:val="003A1411"/>
    <w:rsid w:val="003A2CAB"/>
    <w:rsid w:val="003A746B"/>
    <w:rsid w:val="003B2F64"/>
    <w:rsid w:val="003B620C"/>
    <w:rsid w:val="003C158A"/>
    <w:rsid w:val="003C6F82"/>
    <w:rsid w:val="003E2A19"/>
    <w:rsid w:val="003F24C2"/>
    <w:rsid w:val="003F4EFC"/>
    <w:rsid w:val="003F54D1"/>
    <w:rsid w:val="00413E8B"/>
    <w:rsid w:val="00422AC5"/>
    <w:rsid w:val="004255D2"/>
    <w:rsid w:val="004264E7"/>
    <w:rsid w:val="00432EA3"/>
    <w:rsid w:val="004438E7"/>
    <w:rsid w:val="00460FA1"/>
    <w:rsid w:val="004714F2"/>
    <w:rsid w:val="004864FA"/>
    <w:rsid w:val="004A2E8A"/>
    <w:rsid w:val="004A51BD"/>
    <w:rsid w:val="004A5C1F"/>
    <w:rsid w:val="004A6581"/>
    <w:rsid w:val="004B721E"/>
    <w:rsid w:val="004C34EA"/>
    <w:rsid w:val="004C4A26"/>
    <w:rsid w:val="004C6F35"/>
    <w:rsid w:val="004D2F24"/>
    <w:rsid w:val="004D6BEC"/>
    <w:rsid w:val="004E798E"/>
    <w:rsid w:val="004F39EF"/>
    <w:rsid w:val="004F68CE"/>
    <w:rsid w:val="005140FB"/>
    <w:rsid w:val="005148ED"/>
    <w:rsid w:val="00515EC0"/>
    <w:rsid w:val="00521FF5"/>
    <w:rsid w:val="00523091"/>
    <w:rsid w:val="005231FC"/>
    <w:rsid w:val="00523502"/>
    <w:rsid w:val="005346C4"/>
    <w:rsid w:val="0054794E"/>
    <w:rsid w:val="00563475"/>
    <w:rsid w:val="00563E6B"/>
    <w:rsid w:val="005675D8"/>
    <w:rsid w:val="00570E86"/>
    <w:rsid w:val="00576707"/>
    <w:rsid w:val="0058220E"/>
    <w:rsid w:val="0058246B"/>
    <w:rsid w:val="00583E22"/>
    <w:rsid w:val="005955D9"/>
    <w:rsid w:val="005A7659"/>
    <w:rsid w:val="005C0F56"/>
    <w:rsid w:val="005D090E"/>
    <w:rsid w:val="005E6AF1"/>
    <w:rsid w:val="005E6C14"/>
    <w:rsid w:val="005F3B8D"/>
    <w:rsid w:val="005F4B2C"/>
    <w:rsid w:val="00635860"/>
    <w:rsid w:val="006441DF"/>
    <w:rsid w:val="00650CDF"/>
    <w:rsid w:val="0065320D"/>
    <w:rsid w:val="00660DF0"/>
    <w:rsid w:val="00667555"/>
    <w:rsid w:val="00683EEA"/>
    <w:rsid w:val="00686A2E"/>
    <w:rsid w:val="006953A3"/>
    <w:rsid w:val="006954DC"/>
    <w:rsid w:val="00697ACE"/>
    <w:rsid w:val="006B7F76"/>
    <w:rsid w:val="006E2CFF"/>
    <w:rsid w:val="006E2E0E"/>
    <w:rsid w:val="006E6EA6"/>
    <w:rsid w:val="007130FB"/>
    <w:rsid w:val="00715D9A"/>
    <w:rsid w:val="00721855"/>
    <w:rsid w:val="00764667"/>
    <w:rsid w:val="007837AF"/>
    <w:rsid w:val="00785966"/>
    <w:rsid w:val="00794918"/>
    <w:rsid w:val="007A50F0"/>
    <w:rsid w:val="007B39A1"/>
    <w:rsid w:val="007C5F6E"/>
    <w:rsid w:val="007D7972"/>
    <w:rsid w:val="007E1995"/>
    <w:rsid w:val="007F468C"/>
    <w:rsid w:val="007F7AC3"/>
    <w:rsid w:val="0081586C"/>
    <w:rsid w:val="00815B37"/>
    <w:rsid w:val="00816CE9"/>
    <w:rsid w:val="00833A88"/>
    <w:rsid w:val="00852798"/>
    <w:rsid w:val="00854169"/>
    <w:rsid w:val="00857272"/>
    <w:rsid w:val="00863BF5"/>
    <w:rsid w:val="00863FB4"/>
    <w:rsid w:val="0086654F"/>
    <w:rsid w:val="00871788"/>
    <w:rsid w:val="00871E97"/>
    <w:rsid w:val="0087332A"/>
    <w:rsid w:val="00886326"/>
    <w:rsid w:val="008952BD"/>
    <w:rsid w:val="008A0CBD"/>
    <w:rsid w:val="008B07D1"/>
    <w:rsid w:val="008B2CE6"/>
    <w:rsid w:val="008B3901"/>
    <w:rsid w:val="008D7089"/>
    <w:rsid w:val="008F002B"/>
    <w:rsid w:val="008F786E"/>
    <w:rsid w:val="00902FF9"/>
    <w:rsid w:val="0091007F"/>
    <w:rsid w:val="009213D9"/>
    <w:rsid w:val="00921E58"/>
    <w:rsid w:val="009454D3"/>
    <w:rsid w:val="00956189"/>
    <w:rsid w:val="009563ED"/>
    <w:rsid w:val="00967C19"/>
    <w:rsid w:val="009741CC"/>
    <w:rsid w:val="00977839"/>
    <w:rsid w:val="00985B6C"/>
    <w:rsid w:val="00992EFB"/>
    <w:rsid w:val="00994A16"/>
    <w:rsid w:val="009A119B"/>
    <w:rsid w:val="009A12E9"/>
    <w:rsid w:val="009A59CC"/>
    <w:rsid w:val="009A5A3F"/>
    <w:rsid w:val="009A5FD6"/>
    <w:rsid w:val="009B24DE"/>
    <w:rsid w:val="009C18F9"/>
    <w:rsid w:val="009C3896"/>
    <w:rsid w:val="009C4782"/>
    <w:rsid w:val="009F69CB"/>
    <w:rsid w:val="00A002E5"/>
    <w:rsid w:val="00A01D62"/>
    <w:rsid w:val="00A04630"/>
    <w:rsid w:val="00A10AC3"/>
    <w:rsid w:val="00A13222"/>
    <w:rsid w:val="00A20B5A"/>
    <w:rsid w:val="00A20E01"/>
    <w:rsid w:val="00A2387D"/>
    <w:rsid w:val="00A23ACF"/>
    <w:rsid w:val="00A26A50"/>
    <w:rsid w:val="00A51778"/>
    <w:rsid w:val="00A63715"/>
    <w:rsid w:val="00A65352"/>
    <w:rsid w:val="00A65BA0"/>
    <w:rsid w:val="00A7380B"/>
    <w:rsid w:val="00A74E95"/>
    <w:rsid w:val="00A83AAC"/>
    <w:rsid w:val="00AA79C8"/>
    <w:rsid w:val="00AB4C12"/>
    <w:rsid w:val="00AC1162"/>
    <w:rsid w:val="00AD13DC"/>
    <w:rsid w:val="00AD5346"/>
    <w:rsid w:val="00AD7900"/>
    <w:rsid w:val="00AF2D87"/>
    <w:rsid w:val="00AF3B41"/>
    <w:rsid w:val="00B11B1E"/>
    <w:rsid w:val="00B21B88"/>
    <w:rsid w:val="00B22C35"/>
    <w:rsid w:val="00B32D31"/>
    <w:rsid w:val="00B35D43"/>
    <w:rsid w:val="00B4320F"/>
    <w:rsid w:val="00B439CC"/>
    <w:rsid w:val="00B552E2"/>
    <w:rsid w:val="00B57296"/>
    <w:rsid w:val="00B64864"/>
    <w:rsid w:val="00B66E49"/>
    <w:rsid w:val="00B72078"/>
    <w:rsid w:val="00B80364"/>
    <w:rsid w:val="00B91115"/>
    <w:rsid w:val="00BA0BBC"/>
    <w:rsid w:val="00BA2860"/>
    <w:rsid w:val="00BA6F30"/>
    <w:rsid w:val="00BC664D"/>
    <w:rsid w:val="00BD1BE7"/>
    <w:rsid w:val="00BD5493"/>
    <w:rsid w:val="00BD5D62"/>
    <w:rsid w:val="00C05DA4"/>
    <w:rsid w:val="00C215B9"/>
    <w:rsid w:val="00C244B5"/>
    <w:rsid w:val="00C260C9"/>
    <w:rsid w:val="00C33A30"/>
    <w:rsid w:val="00C368AF"/>
    <w:rsid w:val="00C41631"/>
    <w:rsid w:val="00C4195B"/>
    <w:rsid w:val="00C46F7D"/>
    <w:rsid w:val="00C55939"/>
    <w:rsid w:val="00C566B8"/>
    <w:rsid w:val="00C83553"/>
    <w:rsid w:val="00C93F52"/>
    <w:rsid w:val="00C93FF4"/>
    <w:rsid w:val="00C95490"/>
    <w:rsid w:val="00CB11F0"/>
    <w:rsid w:val="00CC6A15"/>
    <w:rsid w:val="00CD12EE"/>
    <w:rsid w:val="00CE1C32"/>
    <w:rsid w:val="00CE5E16"/>
    <w:rsid w:val="00D13740"/>
    <w:rsid w:val="00D13B78"/>
    <w:rsid w:val="00D23FBB"/>
    <w:rsid w:val="00D2451E"/>
    <w:rsid w:val="00D31578"/>
    <w:rsid w:val="00D40D61"/>
    <w:rsid w:val="00D44D0D"/>
    <w:rsid w:val="00D4634E"/>
    <w:rsid w:val="00D530F5"/>
    <w:rsid w:val="00D539BC"/>
    <w:rsid w:val="00D55A65"/>
    <w:rsid w:val="00D61328"/>
    <w:rsid w:val="00D72AE3"/>
    <w:rsid w:val="00D75121"/>
    <w:rsid w:val="00D85E46"/>
    <w:rsid w:val="00DC06D5"/>
    <w:rsid w:val="00DC3B29"/>
    <w:rsid w:val="00DD0556"/>
    <w:rsid w:val="00DE13B4"/>
    <w:rsid w:val="00DE4200"/>
    <w:rsid w:val="00DE6AB0"/>
    <w:rsid w:val="00DF4CA0"/>
    <w:rsid w:val="00DF690B"/>
    <w:rsid w:val="00E07B39"/>
    <w:rsid w:val="00E1253E"/>
    <w:rsid w:val="00E138C3"/>
    <w:rsid w:val="00E266D8"/>
    <w:rsid w:val="00E40017"/>
    <w:rsid w:val="00E477CC"/>
    <w:rsid w:val="00E52A9C"/>
    <w:rsid w:val="00E54EF8"/>
    <w:rsid w:val="00E557CF"/>
    <w:rsid w:val="00E6255C"/>
    <w:rsid w:val="00E632E8"/>
    <w:rsid w:val="00E64298"/>
    <w:rsid w:val="00E64DA2"/>
    <w:rsid w:val="00E67585"/>
    <w:rsid w:val="00E714A2"/>
    <w:rsid w:val="00E91A9C"/>
    <w:rsid w:val="00E920A6"/>
    <w:rsid w:val="00EB4DC8"/>
    <w:rsid w:val="00EE2471"/>
    <w:rsid w:val="00EE5BDA"/>
    <w:rsid w:val="00EF028C"/>
    <w:rsid w:val="00EF0428"/>
    <w:rsid w:val="00F01721"/>
    <w:rsid w:val="00F01A5D"/>
    <w:rsid w:val="00F059FA"/>
    <w:rsid w:val="00F1108A"/>
    <w:rsid w:val="00F24647"/>
    <w:rsid w:val="00F36644"/>
    <w:rsid w:val="00F37233"/>
    <w:rsid w:val="00F47690"/>
    <w:rsid w:val="00F53AB7"/>
    <w:rsid w:val="00F60C38"/>
    <w:rsid w:val="00F61C9E"/>
    <w:rsid w:val="00F65732"/>
    <w:rsid w:val="00F67691"/>
    <w:rsid w:val="00F67986"/>
    <w:rsid w:val="00F73288"/>
    <w:rsid w:val="00F75EA4"/>
    <w:rsid w:val="00F82C06"/>
    <w:rsid w:val="00FA088E"/>
    <w:rsid w:val="00FA5111"/>
    <w:rsid w:val="00FC4EEC"/>
    <w:rsid w:val="00FD58A6"/>
    <w:rsid w:val="00FE795F"/>
    <w:rsid w:val="00FF034B"/>
    <w:rsid w:val="00FF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5190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D40D61"/>
  </w:style>
  <w:style w:type="paragraph" w:styleId="Titre1">
    <w:name w:val="heading 1"/>
    <w:basedOn w:val="Normal"/>
    <w:next w:val="Normal"/>
    <w:link w:val="Titre1Car"/>
    <w:uiPriority w:val="9"/>
    <w:qFormat/>
    <w:rsid w:val="00175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75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494BA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750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494BA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750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494BA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17501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17501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17501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17501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3494BA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17501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AF2D87"/>
    <w:pPr>
      <w:spacing w:after="240" w:line="240" w:lineRule="atLeast"/>
      <w:ind w:firstLine="360"/>
      <w:jc w:val="both"/>
    </w:pPr>
  </w:style>
  <w:style w:type="character" w:customStyle="1" w:styleId="CorpsdetexteCar">
    <w:name w:val="Corps de texte Car"/>
    <w:basedOn w:val="Policepardfaut"/>
    <w:link w:val="Corpsdetexte"/>
    <w:rsid w:val="00D2451E"/>
    <w:rPr>
      <w:rFonts w:ascii="Garamond" w:hAnsi="Garamond"/>
      <w:sz w:val="22"/>
      <w:lang w:val="en-US" w:eastAsia="en-US" w:bidi="ar-SA"/>
    </w:rPr>
  </w:style>
  <w:style w:type="paragraph" w:customStyle="1" w:styleId="Blocdecitation">
    <w:name w:val="Bloc de citation"/>
    <w:basedOn w:val="Corpsdetexte"/>
    <w:link w:val="BlocdecitationCar"/>
    <w:rsid w:val="00AF2D87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 w:firstLine="0"/>
    </w:pPr>
    <w:rPr>
      <w:i/>
    </w:rPr>
  </w:style>
  <w:style w:type="character" w:customStyle="1" w:styleId="BlocdecitationCar">
    <w:name w:val="Bloc de citation Car"/>
    <w:basedOn w:val="Policepardfaut"/>
    <w:link w:val="Blocdecitation"/>
    <w:rsid w:val="00D2451E"/>
    <w:rPr>
      <w:rFonts w:ascii="Garamond" w:hAnsi="Garamond"/>
      <w:i/>
      <w:sz w:val="22"/>
      <w:lang w:val="en-US" w:eastAsia="en-US" w:bidi="ar-SA"/>
    </w:rPr>
  </w:style>
  <w:style w:type="paragraph" w:styleId="Lgende">
    <w:name w:val="caption"/>
    <w:basedOn w:val="Normal"/>
    <w:next w:val="Normal"/>
    <w:uiPriority w:val="35"/>
    <w:unhideWhenUsed/>
    <w:qFormat/>
    <w:rsid w:val="0017501D"/>
    <w:pPr>
      <w:spacing w:line="240" w:lineRule="auto"/>
    </w:pPr>
    <w:rPr>
      <w:b/>
      <w:bCs/>
      <w:color w:val="3494BA" w:themeColor="accent1"/>
      <w:sz w:val="18"/>
      <w:szCs w:val="18"/>
    </w:rPr>
  </w:style>
  <w:style w:type="character" w:styleId="Appeldenotedefin">
    <w:name w:val="endnote reference"/>
    <w:semiHidden/>
    <w:rsid w:val="00AF2D87"/>
    <w:rPr>
      <w:vertAlign w:val="superscript"/>
    </w:rPr>
  </w:style>
  <w:style w:type="paragraph" w:styleId="Notedefin">
    <w:name w:val="endnote text"/>
    <w:basedOn w:val="Normal"/>
    <w:semiHidden/>
    <w:rsid w:val="00AD13DC"/>
  </w:style>
  <w:style w:type="character" w:styleId="Appelnotedebasdep">
    <w:name w:val="footnote reference"/>
    <w:rsid w:val="00AF2D87"/>
    <w:rPr>
      <w:vertAlign w:val="superscript"/>
    </w:rPr>
  </w:style>
  <w:style w:type="paragraph" w:styleId="Notedebasdepage">
    <w:name w:val="footnote text"/>
    <w:basedOn w:val="Normal"/>
    <w:link w:val="NotedebasdepageCar"/>
    <w:rsid w:val="00AD13DC"/>
  </w:style>
  <w:style w:type="paragraph" w:styleId="Index1">
    <w:name w:val="index 1"/>
    <w:basedOn w:val="Normal"/>
    <w:semiHidden/>
    <w:rsid w:val="00AD13DC"/>
    <w:rPr>
      <w:sz w:val="21"/>
    </w:rPr>
  </w:style>
  <w:style w:type="paragraph" w:styleId="Index2">
    <w:name w:val="index 2"/>
    <w:basedOn w:val="Normal"/>
    <w:semiHidden/>
    <w:rsid w:val="00AD13DC"/>
    <w:pPr>
      <w:ind w:hanging="240"/>
    </w:pPr>
    <w:rPr>
      <w:sz w:val="21"/>
    </w:rPr>
  </w:style>
  <w:style w:type="paragraph" w:styleId="Index3">
    <w:name w:val="index 3"/>
    <w:basedOn w:val="Normal"/>
    <w:semiHidden/>
    <w:rsid w:val="00AD13DC"/>
    <w:pPr>
      <w:ind w:left="480" w:hanging="240"/>
    </w:pPr>
    <w:rPr>
      <w:sz w:val="21"/>
    </w:rPr>
  </w:style>
  <w:style w:type="paragraph" w:styleId="Index4">
    <w:name w:val="index 4"/>
    <w:basedOn w:val="Normal"/>
    <w:semiHidden/>
    <w:rsid w:val="00AD13DC"/>
    <w:pPr>
      <w:ind w:left="600" w:hanging="240"/>
    </w:pPr>
    <w:rPr>
      <w:sz w:val="21"/>
    </w:rPr>
  </w:style>
  <w:style w:type="paragraph" w:styleId="Index5">
    <w:name w:val="index 5"/>
    <w:basedOn w:val="Normal"/>
    <w:semiHidden/>
    <w:rsid w:val="00AD13DC"/>
    <w:pPr>
      <w:ind w:left="840"/>
    </w:pPr>
    <w:rPr>
      <w:sz w:val="21"/>
    </w:rPr>
  </w:style>
  <w:style w:type="paragraph" w:styleId="Titreindex">
    <w:name w:val="index heading"/>
    <w:basedOn w:val="Normal"/>
    <w:next w:val="Index1"/>
    <w:semiHidden/>
    <w:rsid w:val="00AD13DC"/>
    <w:pPr>
      <w:spacing w:line="480" w:lineRule="atLeast"/>
    </w:pPr>
    <w:rPr>
      <w:spacing w:val="-5"/>
      <w:sz w:val="28"/>
    </w:rPr>
  </w:style>
  <w:style w:type="character" w:customStyle="1" w:styleId="PrambuleAccentuation">
    <w:name w:val="Préambule (Accentuation)"/>
    <w:rsid w:val="00AF2D87"/>
    <w:rPr>
      <w:caps/>
      <w:sz w:val="18"/>
    </w:rPr>
  </w:style>
  <w:style w:type="paragraph" w:styleId="Listepuces">
    <w:name w:val="List Bullet"/>
    <w:basedOn w:val="Normal"/>
    <w:rsid w:val="00AD13DC"/>
    <w:pPr>
      <w:numPr>
        <w:numId w:val="1"/>
      </w:numPr>
      <w:spacing w:after="240" w:line="240" w:lineRule="atLeast"/>
      <w:ind w:right="720"/>
      <w:jc w:val="both"/>
    </w:pPr>
  </w:style>
  <w:style w:type="paragraph" w:styleId="Textedemacro">
    <w:name w:val="macro"/>
    <w:basedOn w:val="Corpsdetexte"/>
    <w:semiHidden/>
    <w:rsid w:val="00AF2D87"/>
    <w:pPr>
      <w:spacing w:line="240" w:lineRule="auto"/>
      <w:jc w:val="left"/>
    </w:pPr>
    <w:rPr>
      <w:rFonts w:ascii="Courier New" w:hAnsi="Courier New"/>
    </w:rPr>
  </w:style>
  <w:style w:type="character" w:styleId="Numrodepage">
    <w:name w:val="page number"/>
    <w:rsid w:val="00AF2D87"/>
    <w:rPr>
      <w:sz w:val="24"/>
    </w:rPr>
  </w:style>
  <w:style w:type="paragraph" w:customStyle="1" w:styleId="Sous-titredepagedegarde">
    <w:name w:val="Sous-titre de page de garde"/>
    <w:basedOn w:val="Titredepagedegarde"/>
    <w:next w:val="Corpsdetexte"/>
    <w:rsid w:val="00AF2D87"/>
    <w:pPr>
      <w:pBdr>
        <w:top w:val="single" w:sz="6" w:space="12" w:color="808080"/>
      </w:pBdr>
      <w:spacing w:after="0" w:line="440" w:lineRule="atLeast"/>
    </w:pPr>
    <w:rPr>
      <w:spacing w:val="30"/>
      <w:sz w:val="36"/>
    </w:rPr>
  </w:style>
  <w:style w:type="paragraph" w:customStyle="1" w:styleId="Titredepagedegarde">
    <w:name w:val="Titre de page de garde"/>
    <w:basedOn w:val="Normal"/>
    <w:next w:val="Sous-titredepagedegarde"/>
    <w:rsid w:val="00AD13DC"/>
    <w:pPr>
      <w:keepNext/>
      <w:keepLines/>
      <w:spacing w:after="240" w:line="720" w:lineRule="atLeast"/>
      <w:jc w:val="center"/>
    </w:pPr>
    <w:rPr>
      <w:caps/>
      <w:spacing w:val="65"/>
      <w:kern w:val="20"/>
      <w:sz w:val="64"/>
    </w:rPr>
  </w:style>
  <w:style w:type="paragraph" w:styleId="Tabledesillustrations">
    <w:name w:val="table of figures"/>
    <w:basedOn w:val="Normal"/>
    <w:semiHidden/>
    <w:rsid w:val="00AD13DC"/>
  </w:style>
  <w:style w:type="paragraph" w:styleId="TM1">
    <w:name w:val="toc 1"/>
    <w:basedOn w:val="Normal"/>
    <w:uiPriority w:val="39"/>
    <w:rsid w:val="00AD13DC"/>
    <w:pPr>
      <w:tabs>
        <w:tab w:val="right" w:leader="dot" w:pos="5040"/>
      </w:tabs>
    </w:pPr>
  </w:style>
  <w:style w:type="paragraph" w:styleId="TM2">
    <w:name w:val="toc 2"/>
    <w:basedOn w:val="Normal"/>
    <w:uiPriority w:val="39"/>
    <w:rsid w:val="00AD13DC"/>
    <w:pPr>
      <w:tabs>
        <w:tab w:val="right" w:leader="dot" w:pos="5040"/>
      </w:tabs>
    </w:pPr>
  </w:style>
  <w:style w:type="paragraph" w:styleId="TM3">
    <w:name w:val="toc 3"/>
    <w:basedOn w:val="Normal"/>
    <w:uiPriority w:val="39"/>
    <w:rsid w:val="00AD13DC"/>
    <w:pPr>
      <w:tabs>
        <w:tab w:val="right" w:leader="dot" w:pos="5040"/>
      </w:tabs>
    </w:pPr>
    <w:rPr>
      <w:i/>
    </w:rPr>
  </w:style>
  <w:style w:type="paragraph" w:styleId="TM4">
    <w:name w:val="toc 4"/>
    <w:basedOn w:val="Normal"/>
    <w:semiHidden/>
    <w:rsid w:val="00AD13DC"/>
    <w:pPr>
      <w:tabs>
        <w:tab w:val="right" w:leader="dot" w:pos="5040"/>
      </w:tabs>
    </w:pPr>
    <w:rPr>
      <w:i/>
    </w:rPr>
  </w:style>
  <w:style w:type="paragraph" w:styleId="TM5">
    <w:name w:val="toc 5"/>
    <w:basedOn w:val="Normal"/>
    <w:semiHidden/>
    <w:rsid w:val="00AD13DC"/>
    <w:rPr>
      <w:i/>
    </w:rPr>
  </w:style>
  <w:style w:type="paragraph" w:styleId="Sous-titre">
    <w:name w:val="Subtitle"/>
    <w:basedOn w:val="Normal"/>
    <w:next w:val="Normal"/>
    <w:link w:val="Sous-titreCar"/>
    <w:qFormat/>
    <w:rsid w:val="0017501D"/>
    <w:pPr>
      <w:numPr>
        <w:ilvl w:val="1"/>
      </w:numPr>
    </w:pPr>
    <w:rPr>
      <w:rFonts w:asciiTheme="majorHAnsi" w:eastAsiaTheme="majorEastAsia" w:hAnsiTheme="majorHAnsi" w:cstheme="majorBidi"/>
      <w:i/>
      <w:iCs/>
      <w:color w:val="3494BA" w:themeColor="accent1"/>
      <w:spacing w:val="15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17501D"/>
    <w:pPr>
      <w:pBdr>
        <w:bottom w:val="single" w:sz="8" w:space="4" w:color="3494B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92733" w:themeColor="text2" w:themeShade="BF"/>
      <w:spacing w:val="5"/>
      <w:kern w:val="28"/>
      <w:sz w:val="52"/>
      <w:szCs w:val="52"/>
    </w:rPr>
  </w:style>
  <w:style w:type="paragraph" w:customStyle="1" w:styleId="Ttesdecolonnes">
    <w:name w:val="Têtes de colonnes"/>
    <w:basedOn w:val="Normal"/>
    <w:rsid w:val="004D6BEC"/>
    <w:pPr>
      <w:keepNext/>
      <w:spacing w:before="80"/>
      <w:jc w:val="center"/>
    </w:pPr>
    <w:rPr>
      <w:caps/>
      <w:sz w:val="14"/>
    </w:rPr>
  </w:style>
  <w:style w:type="character" w:styleId="Marquedecommentaire">
    <w:name w:val="annotation reference"/>
    <w:semiHidden/>
    <w:rsid w:val="00AF2D87"/>
    <w:rPr>
      <w:sz w:val="16"/>
    </w:rPr>
  </w:style>
  <w:style w:type="paragraph" w:styleId="Commentaire">
    <w:name w:val="annotation text"/>
    <w:basedOn w:val="Normal"/>
    <w:link w:val="CommentaireCar"/>
    <w:semiHidden/>
    <w:rsid w:val="00AD13DC"/>
  </w:style>
  <w:style w:type="paragraph" w:customStyle="1" w:styleId="Nomdesocit">
    <w:name w:val="Nom de société"/>
    <w:basedOn w:val="Corpsdetexte"/>
    <w:rsid w:val="00AF2D87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kern w:val="18"/>
    </w:rPr>
  </w:style>
  <w:style w:type="paragraph" w:styleId="Tabledesrfrencesjuridiques">
    <w:name w:val="table of authorities"/>
    <w:basedOn w:val="Normal"/>
    <w:semiHidden/>
    <w:rsid w:val="00AF2D87"/>
    <w:pPr>
      <w:tabs>
        <w:tab w:val="right" w:leader="dot" w:pos="7560"/>
      </w:tabs>
    </w:pPr>
  </w:style>
  <w:style w:type="paragraph" w:styleId="TitreTR">
    <w:name w:val="toa heading"/>
    <w:basedOn w:val="Normal"/>
    <w:next w:val="Tabledesrfrencesjuridiques"/>
    <w:semiHidden/>
    <w:rsid w:val="00AF2D87"/>
    <w:pPr>
      <w:keepNext/>
      <w:spacing w:line="720" w:lineRule="atLeast"/>
    </w:pPr>
    <w:rPr>
      <w:caps/>
      <w:spacing w:val="-10"/>
      <w:kern w:val="28"/>
    </w:rPr>
  </w:style>
  <w:style w:type="paragraph" w:customStyle="1" w:styleId="Etiquettesdeligne">
    <w:name w:val="Etiquettes de ligne"/>
    <w:basedOn w:val="Normal"/>
    <w:rsid w:val="004D6BEC"/>
    <w:pPr>
      <w:keepNext/>
      <w:spacing w:before="40"/>
    </w:pPr>
    <w:rPr>
      <w:sz w:val="18"/>
    </w:rPr>
  </w:style>
  <w:style w:type="paragraph" w:customStyle="1" w:styleId="Pourcentage">
    <w:name w:val="Pourcentage"/>
    <w:basedOn w:val="Normal"/>
    <w:rsid w:val="009213D9"/>
    <w:pPr>
      <w:spacing w:before="40"/>
      <w:jc w:val="center"/>
    </w:pPr>
    <w:rPr>
      <w:sz w:val="18"/>
    </w:rPr>
  </w:style>
  <w:style w:type="paragraph" w:customStyle="1" w:styleId="Listenumrote">
    <w:name w:val="Liste numérotée"/>
    <w:basedOn w:val="Normal"/>
    <w:link w:val="ListenumroteCar"/>
    <w:rsid w:val="00697ACE"/>
    <w:pPr>
      <w:numPr>
        <w:numId w:val="2"/>
      </w:numPr>
      <w:spacing w:after="240" w:line="312" w:lineRule="auto"/>
      <w:contextualSpacing/>
    </w:pPr>
  </w:style>
  <w:style w:type="character" w:customStyle="1" w:styleId="ListenumroteCar">
    <w:name w:val="Liste numérotée Car"/>
    <w:basedOn w:val="Policepardfaut"/>
    <w:link w:val="Listenumrote"/>
    <w:rsid w:val="00697ACE"/>
  </w:style>
  <w:style w:type="paragraph" w:customStyle="1" w:styleId="Listenumroteengras">
    <w:name w:val="Liste numérotée en gras"/>
    <w:basedOn w:val="Listenumrote"/>
    <w:link w:val="ListenumroteengrasCar"/>
    <w:rsid w:val="00D2451E"/>
    <w:rPr>
      <w:b/>
      <w:bCs/>
    </w:rPr>
  </w:style>
  <w:style w:type="character" w:customStyle="1" w:styleId="ListenumroteengrasCar">
    <w:name w:val="Liste numérotée en gras Car"/>
    <w:basedOn w:val="ListenumroteCar"/>
    <w:link w:val="Listenumroteengras"/>
    <w:rsid w:val="00D2451E"/>
    <w:rPr>
      <w:b/>
      <w:bCs/>
    </w:rPr>
  </w:style>
  <w:style w:type="paragraph" w:customStyle="1" w:styleId="Interligne">
    <w:name w:val="Interligne"/>
    <w:basedOn w:val="Normal"/>
    <w:rsid w:val="00D2451E"/>
    <w:rPr>
      <w:rFonts w:ascii="Verdana" w:hAnsi="Verdana"/>
      <w:sz w:val="12"/>
    </w:rPr>
  </w:style>
  <w:style w:type="paragraph" w:styleId="Sansinterligne">
    <w:name w:val="No Spacing"/>
    <w:link w:val="SansinterligneCar"/>
    <w:uiPriority w:val="1"/>
    <w:qFormat/>
    <w:rsid w:val="0017501D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F3B41"/>
  </w:style>
  <w:style w:type="paragraph" w:styleId="Textedebulles">
    <w:name w:val="Balloon Text"/>
    <w:basedOn w:val="Normal"/>
    <w:link w:val="TextedebullesCar"/>
    <w:rsid w:val="00AF3B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F3B4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17501D"/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7501D"/>
    <w:rPr>
      <w:rFonts w:asciiTheme="majorHAnsi" w:eastAsiaTheme="majorEastAsia" w:hAnsiTheme="majorHAnsi" w:cstheme="majorBidi"/>
      <w:b/>
      <w:bCs/>
      <w:color w:val="3494BA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17501D"/>
    <w:rPr>
      <w:rFonts w:asciiTheme="majorHAnsi" w:eastAsiaTheme="majorEastAsia" w:hAnsiTheme="majorHAnsi" w:cstheme="majorBidi"/>
      <w:b/>
      <w:bCs/>
      <w:color w:val="3494BA" w:themeColor="accent1"/>
    </w:rPr>
  </w:style>
  <w:style w:type="character" w:customStyle="1" w:styleId="Titre4Car">
    <w:name w:val="Titre 4 Car"/>
    <w:basedOn w:val="Policepardfaut"/>
    <w:link w:val="Titre4"/>
    <w:uiPriority w:val="9"/>
    <w:rsid w:val="0017501D"/>
    <w:rPr>
      <w:rFonts w:asciiTheme="majorHAnsi" w:eastAsiaTheme="majorEastAsia" w:hAnsiTheme="majorHAnsi" w:cstheme="majorBidi"/>
      <w:b/>
      <w:bCs/>
      <w:i/>
      <w:iCs/>
      <w:color w:val="3494BA" w:themeColor="accent1"/>
    </w:rPr>
  </w:style>
  <w:style w:type="character" w:customStyle="1" w:styleId="Titre5Car">
    <w:name w:val="Titre 5 Car"/>
    <w:basedOn w:val="Policepardfaut"/>
    <w:link w:val="Titre5"/>
    <w:uiPriority w:val="9"/>
    <w:rsid w:val="0017501D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sid w:val="0017501D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sid w:val="0017501D"/>
    <w:rPr>
      <w:rFonts w:asciiTheme="majorHAnsi" w:eastAsiaTheme="majorEastAsia" w:hAnsiTheme="majorHAnsi" w:cstheme="majorBidi"/>
      <w:color w:val="3494BA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reCar">
    <w:name w:val="Titre Car"/>
    <w:basedOn w:val="Policepardfaut"/>
    <w:link w:val="Titre"/>
    <w:uiPriority w:val="10"/>
    <w:rsid w:val="0017501D"/>
    <w:rPr>
      <w:rFonts w:asciiTheme="majorHAnsi" w:eastAsiaTheme="majorEastAsia" w:hAnsiTheme="majorHAnsi" w:cstheme="majorBidi"/>
      <w:color w:val="292733" w:themeColor="text2" w:themeShade="BF"/>
      <w:spacing w:val="5"/>
      <w:kern w:val="28"/>
      <w:sz w:val="52"/>
      <w:szCs w:val="52"/>
    </w:rPr>
  </w:style>
  <w:style w:type="character" w:customStyle="1" w:styleId="Sous-titreCar">
    <w:name w:val="Sous-titre Car"/>
    <w:basedOn w:val="Policepardfaut"/>
    <w:link w:val="Sous-titre"/>
    <w:rsid w:val="0017501D"/>
    <w:rPr>
      <w:rFonts w:asciiTheme="majorHAnsi" w:eastAsiaTheme="majorEastAsia" w:hAnsiTheme="majorHAnsi" w:cstheme="majorBidi"/>
      <w:i/>
      <w:iCs/>
      <w:color w:val="3494BA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17501D"/>
    <w:rPr>
      <w:b/>
      <w:bCs/>
    </w:rPr>
  </w:style>
  <w:style w:type="character" w:styleId="Accentuation">
    <w:name w:val="Emphasis"/>
    <w:basedOn w:val="Policepardfaut"/>
    <w:uiPriority w:val="20"/>
    <w:qFormat/>
    <w:rsid w:val="0017501D"/>
    <w:rPr>
      <w:i/>
      <w:iCs/>
    </w:rPr>
  </w:style>
  <w:style w:type="paragraph" w:styleId="Paragraphedeliste">
    <w:name w:val="List Paragraph"/>
    <w:basedOn w:val="Normal"/>
    <w:uiPriority w:val="34"/>
    <w:qFormat/>
    <w:rsid w:val="0017501D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17501D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17501D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7501D"/>
    <w:pPr>
      <w:pBdr>
        <w:bottom w:val="single" w:sz="4" w:space="4" w:color="3494BA" w:themeColor="accent1"/>
      </w:pBdr>
      <w:spacing w:before="200" w:after="280"/>
      <w:ind w:left="936" w:right="936"/>
    </w:pPr>
    <w:rPr>
      <w:b/>
      <w:bCs/>
      <w:i/>
      <w:iCs/>
      <w:color w:val="3494B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7501D"/>
    <w:rPr>
      <w:b/>
      <w:bCs/>
      <w:i/>
      <w:iCs/>
      <w:color w:val="3494BA" w:themeColor="accent1"/>
    </w:rPr>
  </w:style>
  <w:style w:type="character" w:styleId="Accentuationlgre">
    <w:name w:val="Subtle Emphasis"/>
    <w:basedOn w:val="Policepardfaut"/>
    <w:uiPriority w:val="19"/>
    <w:qFormat/>
    <w:rsid w:val="0017501D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17501D"/>
    <w:rPr>
      <w:b/>
      <w:bCs/>
      <w:i/>
      <w:iCs/>
      <w:color w:val="3494BA" w:themeColor="accent1"/>
    </w:rPr>
  </w:style>
  <w:style w:type="character" w:styleId="Rfrencelgre">
    <w:name w:val="Subtle Reference"/>
    <w:basedOn w:val="Policepardfaut"/>
    <w:uiPriority w:val="31"/>
    <w:qFormat/>
    <w:rsid w:val="0017501D"/>
    <w:rPr>
      <w:smallCaps/>
      <w:color w:val="58B6C0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17501D"/>
    <w:rPr>
      <w:b/>
      <w:bCs/>
      <w:smallCaps/>
      <w:color w:val="58B6C0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17501D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7501D"/>
    <w:pPr>
      <w:outlineLvl w:val="9"/>
    </w:pPr>
  </w:style>
  <w:style w:type="character" w:styleId="Lienhypertexte">
    <w:name w:val="Hyperlink"/>
    <w:basedOn w:val="Policepardfaut"/>
    <w:uiPriority w:val="99"/>
    <w:unhideWhenUsed/>
    <w:rsid w:val="005C0F56"/>
    <w:rPr>
      <w:color w:val="6B9F25" w:themeColor="hyperlink"/>
      <w:u w:val="single"/>
    </w:rPr>
  </w:style>
  <w:style w:type="paragraph" w:styleId="Pieddepage">
    <w:name w:val="footer"/>
    <w:basedOn w:val="Normal"/>
    <w:link w:val="PieddepageCar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0F56"/>
  </w:style>
  <w:style w:type="paragraph" w:styleId="En-tte">
    <w:name w:val="header"/>
    <w:basedOn w:val="Normal"/>
    <w:link w:val="En-tteCar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0F56"/>
  </w:style>
  <w:style w:type="paragraph" w:styleId="Objetducommentaire">
    <w:name w:val="annotation subject"/>
    <w:basedOn w:val="Commentaire"/>
    <w:next w:val="Commentaire"/>
    <w:link w:val="ObjetducommentaireCar"/>
    <w:rsid w:val="005E6AF1"/>
    <w:pPr>
      <w:spacing w:line="240" w:lineRule="auto"/>
    </w:pPr>
    <w:rPr>
      <w:b/>
      <w:bCs/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5E6AF1"/>
  </w:style>
  <w:style w:type="character" w:customStyle="1" w:styleId="ObjetducommentaireCar">
    <w:name w:val="Objet du commentaire Car"/>
    <w:basedOn w:val="CommentaireCar"/>
    <w:link w:val="Objetducommentaire"/>
    <w:rsid w:val="005E6AF1"/>
  </w:style>
  <w:style w:type="paragraph" w:styleId="NormalWeb">
    <w:name w:val="Normal (Web)"/>
    <w:basedOn w:val="Normal"/>
    <w:uiPriority w:val="99"/>
    <w:semiHidden/>
    <w:unhideWhenUsed/>
    <w:rsid w:val="00C93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table" w:styleId="Grilledutableau">
    <w:name w:val="Table Grid"/>
    <w:basedOn w:val="TableauNormal"/>
    <w:uiPriority w:val="39"/>
    <w:rsid w:val="00194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tedebasdepageCar">
    <w:name w:val="Note de bas de page Car"/>
    <w:basedOn w:val="Policepardfaut"/>
    <w:link w:val="Notedebasdepage"/>
    <w:rsid w:val="004F39EF"/>
  </w:style>
  <w:style w:type="table" w:styleId="Tableausimple1">
    <w:name w:val="Plain Table 1"/>
    <w:basedOn w:val="TableauNormal"/>
    <w:uiPriority w:val="41"/>
    <w:rsid w:val="0065320D"/>
    <w:pPr>
      <w:spacing w:after="0" w:line="240" w:lineRule="auto"/>
    </w:pPr>
    <w:rPr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eclaire">
    <w:name w:val="Light List"/>
    <w:basedOn w:val="TableauNormal"/>
    <w:uiPriority w:val="61"/>
    <w:rsid w:val="009C3896"/>
    <w:pPr>
      <w:spacing w:after="0" w:line="240" w:lineRule="auto"/>
    </w:pPr>
    <w:rPr>
      <w:lang w:val="fr-CA" w:eastAsia="fr-C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D40D61"/>
    <w:rPr>
      <w:color w:val="808080"/>
    </w:rPr>
  </w:style>
  <w:style w:type="paragraph" w:customStyle="1" w:styleId="StyleLatinSourceSerifProSemibold12ptGrasCouleurperso">
    <w:name w:val="Style (Latin) Source Serif Pro Semibold 12 pt Gras Couleur perso..."/>
    <w:basedOn w:val="Normal"/>
    <w:rsid w:val="00BD5D62"/>
    <w:pPr>
      <w:shd w:val="clear" w:color="auto" w:fill="0E5155"/>
      <w:jc w:val="center"/>
    </w:pPr>
    <w:rPr>
      <w:rFonts w:ascii="Source Serif Pro Semibold" w:eastAsia="Times New Roman" w:hAnsi="Source Serif Pro Semibold" w:cs="Times New Roman"/>
      <w:b/>
      <w:bCs/>
      <w:color w:val="FFFFFF" w:themeColor="background1"/>
      <w:sz w:val="24"/>
      <w:szCs w:val="20"/>
    </w:rPr>
  </w:style>
  <w:style w:type="paragraph" w:customStyle="1" w:styleId="StyleParagraphedeliste12ptJustifiGauche063cmApr">
    <w:name w:val="Style Paragraphe de liste + 12 pt Justifié Gauche :  063 cm Apr..."/>
    <w:basedOn w:val="Paragraphedeliste"/>
    <w:rsid w:val="005955D9"/>
    <w:pPr>
      <w:pBdr>
        <w:top w:val="single" w:sz="8" w:space="1" w:color="00849D"/>
        <w:left w:val="single" w:sz="8" w:space="4" w:color="00849D"/>
        <w:bottom w:val="single" w:sz="8" w:space="1" w:color="00849D"/>
        <w:right w:val="single" w:sz="8" w:space="4" w:color="00849D"/>
      </w:pBdr>
      <w:spacing w:after="0" w:line="240" w:lineRule="auto"/>
      <w:ind w:left="360"/>
      <w:jc w:val="both"/>
    </w:pPr>
    <w:rPr>
      <w:rFonts w:eastAsia="Times New Roman" w:cs="Times New Roman"/>
      <w:sz w:val="24"/>
      <w:szCs w:val="20"/>
    </w:rPr>
  </w:style>
  <w:style w:type="paragraph" w:customStyle="1" w:styleId="StyleLatinSourceSerifProSemibold12ptGrasCentrMotif">
    <w:name w:val="Style (Latin) Source Serif Pro Semibold 12 pt Gras Centré Motif..."/>
    <w:basedOn w:val="Normal"/>
    <w:rsid w:val="005955D9"/>
    <w:pPr>
      <w:shd w:val="clear" w:color="auto" w:fill="0E5155"/>
      <w:jc w:val="center"/>
    </w:pPr>
    <w:rPr>
      <w:rFonts w:ascii="Source Serif Pro Semibold" w:eastAsia="Times New Roman" w:hAnsi="Source Serif Pro Semibold" w:cs="Times New Roman"/>
      <w:b/>
      <w:bCs/>
      <w:sz w:val="24"/>
      <w:szCs w:val="20"/>
    </w:rPr>
  </w:style>
  <w:style w:type="paragraph" w:customStyle="1" w:styleId="StyleParagraphedelisteLatinSourceSerifPro12ptJustif">
    <w:name w:val="Style Paragraphe de liste + (Latin) Source Serif Pro 12 pt Justif..."/>
    <w:basedOn w:val="Paragraphedeliste"/>
    <w:rsid w:val="005955D9"/>
    <w:pPr>
      <w:pBdr>
        <w:top w:val="single" w:sz="8" w:space="1" w:color="00849D"/>
        <w:left w:val="single" w:sz="8" w:space="7" w:color="00849D"/>
        <w:bottom w:val="single" w:sz="8" w:space="1" w:color="00849D"/>
        <w:right w:val="single" w:sz="8" w:space="4" w:color="00849D"/>
      </w:pBdr>
      <w:spacing w:after="0" w:line="240" w:lineRule="auto"/>
      <w:ind w:left="360"/>
      <w:jc w:val="both"/>
    </w:pPr>
    <w:rPr>
      <w:rFonts w:ascii="Source Serif Pro" w:eastAsia="Times New Roman" w:hAnsi="Source Serif Pro" w:cs="Times New Roman"/>
      <w:sz w:val="24"/>
      <w:szCs w:val="20"/>
    </w:rPr>
  </w:style>
  <w:style w:type="paragraph" w:customStyle="1" w:styleId="StyleLatinSourceSerifPro12ptJustifiGauche063cm">
    <w:name w:val="Style (Latin) Source Serif Pro 12 pt Justifié Gauche :  063 cm..."/>
    <w:basedOn w:val="Normal"/>
    <w:rsid w:val="005955D9"/>
    <w:pPr>
      <w:pBdr>
        <w:top w:val="single" w:sz="8" w:space="1" w:color="00849D"/>
        <w:left w:val="single" w:sz="8" w:space="4" w:color="00849D"/>
        <w:bottom w:val="single" w:sz="8" w:space="1" w:color="00849D"/>
        <w:right w:val="single" w:sz="8" w:space="4" w:color="00849D"/>
      </w:pBdr>
      <w:spacing w:after="0" w:line="240" w:lineRule="auto"/>
      <w:ind w:left="360"/>
      <w:jc w:val="both"/>
    </w:pPr>
    <w:rPr>
      <w:rFonts w:ascii="Source Serif Pro" w:eastAsia="Times New Roman" w:hAnsi="Source Serif Pro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9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592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6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7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0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7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Rapport%20commercial%20(style%20Graphique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quity">
  <a:themeElements>
    <a:clrScheme name="Bleu vert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9D94E36-8E3E-D94E-A275-D46D4EB9B6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C09F5C0-9749-472E-8731-0843FB17C6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commercial (style Graphique)</Template>
  <TotalTime>0</TotalTime>
  <Pages>8</Pages>
  <Words>334</Words>
  <Characters>1843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2020-08-27T15:00:00Z</dcterms:created>
  <dcterms:modified xsi:type="dcterms:W3CDTF">2021-03-09T14:05:00Z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TC022643559991</vt:lpwstr>
  </property>
</Properties>
</file>